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297C8" w14:textId="0DCB4735" w:rsidR="0001377B" w:rsidRDefault="00C10C1C" w:rsidP="00301255">
      <w:pPr>
        <w:pStyle w:val="ZeitangabeersterAbsatz"/>
        <w:spacing w:line="240" w:lineRule="auto"/>
        <w:ind w:left="142"/>
        <w:rPr>
          <w:sz w:val="24"/>
          <w:szCs w:val="24"/>
        </w:rPr>
      </w:pPr>
      <w:r>
        <w:br/>
      </w:r>
      <w:r w:rsidR="00301255">
        <w:rPr>
          <w:sz w:val="24"/>
          <w:szCs w:val="24"/>
        </w:rPr>
        <w:br/>
      </w:r>
      <w:r w:rsidR="00BA132C">
        <w:rPr>
          <w:sz w:val="24"/>
          <w:szCs w:val="24"/>
        </w:rPr>
        <w:t>3</w:t>
      </w:r>
      <w:r w:rsidR="007D5BAA" w:rsidRPr="00C10C1C">
        <w:rPr>
          <w:sz w:val="24"/>
          <w:szCs w:val="24"/>
        </w:rPr>
        <w:t>.</w:t>
      </w:r>
      <w:r w:rsidR="00923907" w:rsidRPr="00C10C1C">
        <w:rPr>
          <w:sz w:val="24"/>
          <w:szCs w:val="24"/>
        </w:rPr>
        <w:t xml:space="preserve"> Vierteljahr / Woche </w:t>
      </w:r>
      <w:r w:rsidR="00127074">
        <w:rPr>
          <w:rFonts w:cstheme="minorHAnsi"/>
          <w:sz w:val="24"/>
          <w:szCs w:val="24"/>
        </w:rPr>
        <w:t>30.08. – 05.09</w:t>
      </w:r>
      <w:r w:rsidR="00C06176" w:rsidRPr="00C10C1C">
        <w:rPr>
          <w:sz w:val="24"/>
          <w:szCs w:val="24"/>
        </w:rPr>
        <w:t>.20</w:t>
      </w:r>
      <w:r w:rsidR="006B67F4" w:rsidRPr="00C10C1C">
        <w:rPr>
          <w:sz w:val="24"/>
          <w:szCs w:val="24"/>
        </w:rPr>
        <w:t>2</w:t>
      </w:r>
      <w:r w:rsidR="004317DD">
        <w:rPr>
          <w:sz w:val="24"/>
          <w:szCs w:val="24"/>
        </w:rPr>
        <w:t>6</w:t>
      </w:r>
    </w:p>
    <w:p w14:paraId="4B9799D8" w14:textId="42CC58AF" w:rsidR="00C10C1C" w:rsidRPr="00C10C1C" w:rsidRDefault="00C10C1C" w:rsidP="00C10C1C">
      <w:pPr>
        <w:spacing w:line="240" w:lineRule="auto"/>
      </w:pPr>
    </w:p>
    <w:p w14:paraId="39A595D2" w14:textId="564773F5" w:rsidR="00D211A2" w:rsidRPr="00C10C1C" w:rsidRDefault="00127074" w:rsidP="00C1164B">
      <w:pPr>
        <w:pStyle w:val="berschrift1"/>
        <w:tabs>
          <w:tab w:val="left" w:pos="9489"/>
        </w:tabs>
      </w:pPr>
      <w:r>
        <w:rPr>
          <w:color w:val="B1C800"/>
          <w:sz w:val="48"/>
          <w:szCs w:val="48"/>
        </w:rPr>
        <w:t>10</w:t>
      </w:r>
      <w:r w:rsidR="00C10C1C">
        <w:rPr>
          <w:color w:val="B1C800"/>
        </w:rPr>
        <w:t xml:space="preserve"> </w:t>
      </w:r>
      <w:r w:rsidR="00923907" w:rsidRPr="00C10C1C">
        <w:rPr>
          <w:color w:val="B1C800"/>
        </w:rPr>
        <w:t>/</w:t>
      </w:r>
      <w:r w:rsidR="00C10C1C">
        <w:rPr>
          <w:color w:val="B1C800"/>
        </w:rPr>
        <w:t xml:space="preserve"> </w:t>
      </w:r>
      <w:r w:rsidR="003E35E7">
        <w:rPr>
          <w:sz w:val="48"/>
          <w:szCs w:val="48"/>
        </w:rPr>
        <w:t>Gottes Schatz</w:t>
      </w:r>
      <w:r w:rsidR="003E35E7">
        <w:t xml:space="preserve"> </w:t>
      </w:r>
      <w:r w:rsidR="003E35E7">
        <w:rPr>
          <w:sz w:val="48"/>
          <w:szCs w:val="48"/>
        </w:rPr>
        <w:t>in dir</w:t>
      </w:r>
      <w:r w:rsidR="00C1164B">
        <w:rPr>
          <w:sz w:val="48"/>
          <w:szCs w:val="48"/>
        </w:rPr>
        <w:tab/>
      </w:r>
    </w:p>
    <w:p w14:paraId="37D6D324" w14:textId="51A73D62" w:rsidR="00D211A2" w:rsidRDefault="00C10C1C" w:rsidP="00F51CB8">
      <w:pPr>
        <w:pStyle w:val="Eingerckt"/>
        <w:ind w:left="993" w:hanging="993"/>
      </w:pPr>
      <w:r>
        <w:tab/>
      </w:r>
      <w:r w:rsidR="00DD0BC5">
        <w:rPr>
          <w:sz w:val="36"/>
          <w:szCs w:val="36"/>
        </w:rPr>
        <w:t xml:space="preserve">Hoffnung, die </w:t>
      </w:r>
      <w:r w:rsidR="00534238">
        <w:rPr>
          <w:sz w:val="36"/>
          <w:szCs w:val="36"/>
        </w:rPr>
        <w:t xml:space="preserve">in </w:t>
      </w:r>
      <w:r w:rsidR="00290385">
        <w:rPr>
          <w:sz w:val="36"/>
          <w:szCs w:val="36"/>
        </w:rPr>
        <w:t>Zerbrechlichkeit</w:t>
      </w:r>
      <w:r w:rsidR="00534238">
        <w:rPr>
          <w:sz w:val="36"/>
          <w:szCs w:val="36"/>
        </w:rPr>
        <w:t xml:space="preserve"> leuchtet</w:t>
      </w:r>
    </w:p>
    <w:p w14:paraId="6815CFF8" w14:textId="637DE61D" w:rsidR="00541735" w:rsidRDefault="00541735" w:rsidP="00BA63FD">
      <w:pPr>
        <w:pStyle w:val="Aufzhlungszeichen2"/>
        <w:numPr>
          <w:ilvl w:val="0"/>
          <w:numId w:val="0"/>
        </w:numPr>
        <w:ind w:left="1474"/>
      </w:pPr>
    </w:p>
    <w:p w14:paraId="2D9AB6AB" w14:textId="64636E29" w:rsidR="00820103" w:rsidRPr="00C10C1C" w:rsidRDefault="00820103" w:rsidP="00810B24">
      <w:pPr>
        <w:pStyle w:val="berschrift2"/>
      </w:pPr>
      <w:r w:rsidRPr="00C10C1C">
        <w:rPr>
          <w:noProof/>
          <w:lang w:eastAsia="de-DE"/>
        </w:rPr>
        <w:drawing>
          <wp:anchor distT="0" distB="0" distL="0" distR="0" simplePos="0" relativeHeight="251674624" behindDoc="0" locked="1" layoutInCell="1" allowOverlap="1" wp14:anchorId="1ED363F8" wp14:editId="290EED4E">
            <wp:simplePos x="0" y="0"/>
            <wp:positionH relativeFrom="column">
              <wp:posOffset>295275</wp:posOffset>
            </wp:positionH>
            <wp:positionV relativeFrom="paragraph">
              <wp:posOffset>36195</wp:posOffset>
            </wp:positionV>
            <wp:extent cx="252000" cy="25200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fei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14:sizeRelH relativeFrom="margin">
              <wp14:pctWidth>0</wp14:pctWidth>
            </wp14:sizeRelH>
            <wp14:sizeRelV relativeFrom="margin">
              <wp14:pctHeight>0</wp14:pctHeight>
            </wp14:sizeRelV>
          </wp:anchor>
        </w:drawing>
      </w:r>
      <w:r w:rsidR="002C4AA7">
        <w:t>Der Schatz in dir</w:t>
      </w:r>
    </w:p>
    <w:p w14:paraId="784385AD" w14:textId="564D3688" w:rsidR="00003B07" w:rsidRDefault="00003B07" w:rsidP="00003B07">
      <w:pPr>
        <w:pStyle w:val="Eingerckt"/>
      </w:pPr>
      <w:r>
        <w:t>„</w:t>
      </w:r>
      <w:r w:rsidR="000974E8">
        <w:t xml:space="preserve">Jesus Christus … </w:t>
      </w:r>
      <w:r w:rsidR="00B8421D" w:rsidRPr="00B8421D">
        <w:t>Diesen kostbaren Schatz</w:t>
      </w:r>
      <w:r w:rsidR="0014369A">
        <w:t xml:space="preserve"> </w:t>
      </w:r>
      <w:r w:rsidR="00B8421D" w:rsidRPr="00B8421D">
        <w:t>tragen wir in uns, obwohl wir nur zerbrechliche Gefäße sind.</w:t>
      </w:r>
      <w:r>
        <w:t>“ (</w:t>
      </w:r>
      <w:hyperlink r:id="rId12" w:history="1">
        <w:r w:rsidRPr="00AB1A03">
          <w:rPr>
            <w:rStyle w:val="Hyperlink"/>
          </w:rPr>
          <w:t>2.</w:t>
        </w:r>
        <w:r w:rsidR="00B8421D" w:rsidRPr="00AB1A03">
          <w:rPr>
            <w:rStyle w:val="Hyperlink"/>
          </w:rPr>
          <w:t> </w:t>
        </w:r>
        <w:r w:rsidRPr="00AB1A03">
          <w:rPr>
            <w:rStyle w:val="Hyperlink"/>
          </w:rPr>
          <w:t>Korinther</w:t>
        </w:r>
        <w:r w:rsidR="0014369A" w:rsidRPr="00AB1A03">
          <w:rPr>
            <w:rStyle w:val="Hyperlink"/>
          </w:rPr>
          <w:t> </w:t>
        </w:r>
        <w:r w:rsidRPr="00AB1A03">
          <w:rPr>
            <w:rStyle w:val="Hyperlink"/>
          </w:rPr>
          <w:t>4,</w:t>
        </w:r>
        <w:r w:rsidR="000974E8" w:rsidRPr="00AB1A03">
          <w:rPr>
            <w:rStyle w:val="Hyperlink"/>
          </w:rPr>
          <w:t>6–</w:t>
        </w:r>
        <w:r w:rsidR="00B8421D" w:rsidRPr="00AB1A03">
          <w:rPr>
            <w:rStyle w:val="Hyperlink"/>
          </w:rPr>
          <w:t>7 HFA</w:t>
        </w:r>
      </w:hyperlink>
      <w:r>
        <w:t>)</w:t>
      </w:r>
    </w:p>
    <w:p w14:paraId="10F859B0" w14:textId="5DF2B901" w:rsidR="000974E8" w:rsidRDefault="000974E8" w:rsidP="000974E8">
      <w:pPr>
        <w:pStyle w:val="Aufzhlungszeichen2"/>
      </w:pPr>
      <w:r>
        <w:t xml:space="preserve">Was oder wer ist </w:t>
      </w:r>
      <w:r w:rsidR="00290385">
        <w:t xml:space="preserve">für dich </w:t>
      </w:r>
      <w:r>
        <w:t>ein echter Schatz?</w:t>
      </w:r>
    </w:p>
    <w:p w14:paraId="0CAC313C" w14:textId="6A0731B4" w:rsidR="00F523A9" w:rsidRDefault="000974E8" w:rsidP="000974E8">
      <w:pPr>
        <w:pStyle w:val="Aufzhlungszeichen2"/>
        <w:numPr>
          <w:ilvl w:val="0"/>
          <w:numId w:val="0"/>
        </w:numPr>
        <w:ind w:left="1474"/>
      </w:pPr>
      <w:r>
        <w:t>Was macht diesen Schatz für dich so wertvoll?</w:t>
      </w:r>
    </w:p>
    <w:p w14:paraId="310AA507" w14:textId="0EE317F3" w:rsidR="000974E8" w:rsidRDefault="000974E8" w:rsidP="000974E8">
      <w:pPr>
        <w:pStyle w:val="Aufzhlungszeichen2"/>
        <w:numPr>
          <w:ilvl w:val="0"/>
          <w:numId w:val="0"/>
        </w:numPr>
        <w:ind w:left="1474"/>
      </w:pPr>
      <w:r>
        <w:t>Wa</w:t>
      </w:r>
      <w:r w:rsidR="00290385">
        <w:t>s</w:t>
      </w:r>
      <w:r>
        <w:t xml:space="preserve"> </w:t>
      </w:r>
      <w:r w:rsidR="00290385">
        <w:t xml:space="preserve">hast du erst mit der Zeit </w:t>
      </w:r>
      <w:r>
        <w:t>schätzen gelernt?</w:t>
      </w:r>
    </w:p>
    <w:p w14:paraId="4C46F62C" w14:textId="141667C3" w:rsidR="00A75932" w:rsidRDefault="00A75932" w:rsidP="00A75932">
      <w:pPr>
        <w:pStyle w:val="Aufzhlungszeichen2"/>
      </w:pPr>
      <w:r>
        <w:t>Wie geht es dir mit Jesus</w:t>
      </w:r>
      <w:r w:rsidR="00B41272">
        <w:t>: W</w:t>
      </w:r>
      <w:r>
        <w:t>as schätzt du an ihm?</w:t>
      </w:r>
    </w:p>
    <w:p w14:paraId="595EE6AD" w14:textId="63EBDDFB" w:rsidR="00A75932" w:rsidRDefault="00A75932" w:rsidP="00A75932">
      <w:pPr>
        <w:pStyle w:val="Aufzhlungszeichen2"/>
        <w:numPr>
          <w:ilvl w:val="0"/>
          <w:numId w:val="0"/>
        </w:numPr>
        <w:ind w:left="1474"/>
      </w:pPr>
      <w:r>
        <w:t xml:space="preserve">Welche Erfahrung </w:t>
      </w:r>
      <w:r w:rsidR="00B41272">
        <w:t>mit</w:t>
      </w:r>
      <w:r>
        <w:t xml:space="preserve"> Jesus </w:t>
      </w:r>
      <w:r w:rsidR="00B41272">
        <w:t>ist dir besonders</w:t>
      </w:r>
      <w:r>
        <w:t xml:space="preserve"> wertvoll?</w:t>
      </w:r>
    </w:p>
    <w:p w14:paraId="28C45BE2" w14:textId="04B45084" w:rsidR="00A75932" w:rsidRDefault="00A75932" w:rsidP="00A75932">
      <w:pPr>
        <w:pStyle w:val="Aufzhlungszeichen2"/>
        <w:numPr>
          <w:ilvl w:val="0"/>
          <w:numId w:val="0"/>
        </w:numPr>
        <w:ind w:left="1474"/>
      </w:pPr>
      <w:r>
        <w:t>Hat sich dein</w:t>
      </w:r>
      <w:r w:rsidR="00B41272">
        <w:t xml:space="preserve"> Blick</w:t>
      </w:r>
      <w:r>
        <w:t xml:space="preserve"> auf Jesus in den letzten Jahren verändert? Wenn ja, wie?</w:t>
      </w:r>
    </w:p>
    <w:p w14:paraId="41E05DE0" w14:textId="2D2934B9" w:rsidR="000974E8" w:rsidRDefault="000974E8" w:rsidP="000974E8">
      <w:pPr>
        <w:pStyle w:val="Aufzhlungszeichen2"/>
      </w:pPr>
      <w:r>
        <w:t xml:space="preserve">Paulus </w:t>
      </w:r>
      <w:r w:rsidR="00B41272">
        <w:t>beschreibt uns als</w:t>
      </w:r>
      <w:r>
        <w:t xml:space="preserve"> „zerbrechliche Gefäße“. Was löst dieses Bild bei dir aus?</w:t>
      </w:r>
    </w:p>
    <w:p w14:paraId="7BE85C9B" w14:textId="324DF777" w:rsidR="000974E8" w:rsidRDefault="000974E8" w:rsidP="000974E8">
      <w:pPr>
        <w:pStyle w:val="Aufzhlungszeichen2"/>
        <w:numPr>
          <w:ilvl w:val="0"/>
          <w:numId w:val="0"/>
        </w:numPr>
        <w:ind w:left="1474"/>
      </w:pPr>
      <w:r>
        <w:t xml:space="preserve">Wo erlebst du dich zerbrechlich, </w:t>
      </w:r>
      <w:r w:rsidR="00B41272">
        <w:t xml:space="preserve">verletzlich, </w:t>
      </w:r>
      <w:r>
        <w:t xml:space="preserve">überfordert </w:t>
      </w:r>
      <w:r w:rsidR="00B41272">
        <w:t>oder</w:t>
      </w:r>
      <w:r>
        <w:t xml:space="preserve"> unsicher?</w:t>
      </w:r>
    </w:p>
    <w:p w14:paraId="714D7219" w14:textId="4775D26F" w:rsidR="000974E8" w:rsidRDefault="00A75932" w:rsidP="000974E8">
      <w:pPr>
        <w:pStyle w:val="Aufzhlungszeichen2"/>
        <w:numPr>
          <w:ilvl w:val="0"/>
          <w:numId w:val="0"/>
        </w:numPr>
        <w:ind w:left="1474"/>
      </w:pPr>
      <w:r>
        <w:t xml:space="preserve">Was macht es mit dir, wenn du </w:t>
      </w:r>
      <w:r w:rsidR="007D2E53">
        <w:t>liest</w:t>
      </w:r>
      <w:r w:rsidR="00B41272">
        <w:t xml:space="preserve">, dass Gott seinen Schatz einem </w:t>
      </w:r>
      <w:r>
        <w:t>zerbrechliche</w:t>
      </w:r>
      <w:r w:rsidR="00B41272">
        <w:t>n Menschen wie dir anvertraut</w:t>
      </w:r>
      <w:r>
        <w:t>?</w:t>
      </w:r>
    </w:p>
    <w:p w14:paraId="741AA031" w14:textId="54508DE3" w:rsidR="00A75932" w:rsidRDefault="00A75932" w:rsidP="000974E8">
      <w:pPr>
        <w:pStyle w:val="Aufzhlungszeichen2"/>
        <w:numPr>
          <w:ilvl w:val="0"/>
          <w:numId w:val="0"/>
        </w:numPr>
        <w:ind w:left="1474"/>
      </w:pPr>
    </w:p>
    <w:p w14:paraId="02AEA51A" w14:textId="65A70B8A" w:rsidR="008444F5" w:rsidRPr="00C10C1C" w:rsidRDefault="008444F5" w:rsidP="008444F5">
      <w:pPr>
        <w:pStyle w:val="berschrift2"/>
      </w:pPr>
      <w:r w:rsidRPr="00C10C1C">
        <w:rPr>
          <w:noProof/>
          <w:lang w:eastAsia="de-DE"/>
        </w:rPr>
        <w:drawing>
          <wp:anchor distT="0" distB="0" distL="0" distR="0" simplePos="0" relativeHeight="251685888" behindDoc="0" locked="1" layoutInCell="1" allowOverlap="1" wp14:anchorId="0100898D" wp14:editId="0CA9950F">
            <wp:simplePos x="0" y="0"/>
            <wp:positionH relativeFrom="column">
              <wp:posOffset>295275</wp:posOffset>
            </wp:positionH>
            <wp:positionV relativeFrom="paragraph">
              <wp:posOffset>36195</wp:posOffset>
            </wp:positionV>
            <wp:extent cx="252000" cy="25200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fei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14:sizeRelH relativeFrom="margin">
              <wp14:pctWidth>0</wp14:pctWidth>
            </wp14:sizeRelH>
            <wp14:sizeRelV relativeFrom="margin">
              <wp14:pctHeight>0</wp14:pctHeight>
            </wp14:sizeRelV>
          </wp:anchor>
        </w:drawing>
      </w:r>
      <w:r w:rsidR="002C4AA7">
        <w:t>Gottes Kraft in dir</w:t>
      </w:r>
    </w:p>
    <w:p w14:paraId="32E41070" w14:textId="0D5F21A0" w:rsidR="00203020" w:rsidRDefault="00203020" w:rsidP="00203020">
      <w:pPr>
        <w:pStyle w:val="Eingerckt"/>
      </w:pPr>
      <w:r>
        <w:t>„</w:t>
      </w:r>
      <w:r w:rsidRPr="00203020">
        <w:t>Doch diesen kostbaren Schatz tragen wir in zerbrechlichen Gefäßen</w:t>
      </w:r>
      <w:r>
        <w:t xml:space="preserve"> … </w:t>
      </w:r>
      <w:r w:rsidRPr="00203020">
        <w:t>So kann jeder sehen, dass unsere Kraft ganz von Gott kommt und nicht unsere eigene ist.</w:t>
      </w:r>
      <w:r>
        <w:t>“ (</w:t>
      </w:r>
      <w:hyperlink r:id="rId13" w:history="1">
        <w:r w:rsidRPr="00AB1A03">
          <w:rPr>
            <w:rStyle w:val="Hyperlink"/>
          </w:rPr>
          <w:t>2. Korinther 4,7 NLB</w:t>
        </w:r>
      </w:hyperlink>
      <w:r>
        <w:t>)</w:t>
      </w:r>
    </w:p>
    <w:p w14:paraId="0877E6AE" w14:textId="1EC4B24F" w:rsidR="00396DCF" w:rsidRDefault="00396DCF" w:rsidP="00B40876">
      <w:pPr>
        <w:pStyle w:val="Aufzhlungszeichen2"/>
      </w:pPr>
      <w:r>
        <w:t xml:space="preserve">Auf einer Skala von 1 bis 10: </w:t>
      </w:r>
      <w:r w:rsidR="00B41272">
        <w:t>Wie kraftvoll fühlst du dich gerade</w:t>
      </w:r>
      <w:r>
        <w:t>?</w:t>
      </w:r>
      <w:r w:rsidR="00B41272">
        <w:br/>
        <w:t>(1 = völlig erschöpft, 10 = voller Energie)</w:t>
      </w:r>
    </w:p>
    <w:p w14:paraId="7EC39368" w14:textId="578AF82C" w:rsidR="00396DCF" w:rsidRDefault="00396DCF" w:rsidP="00396DCF">
      <w:pPr>
        <w:pStyle w:val="Aufzhlungszeichen2"/>
        <w:numPr>
          <w:ilvl w:val="0"/>
          <w:numId w:val="0"/>
        </w:numPr>
        <w:ind w:left="1474"/>
      </w:pPr>
      <w:r>
        <w:t>Wer oder was gibt dir</w:t>
      </w:r>
      <w:r w:rsidR="00ED31F2">
        <w:t xml:space="preserve"> Kraft</w:t>
      </w:r>
      <w:r>
        <w:t xml:space="preserve">, wenn </w:t>
      </w:r>
      <w:r w:rsidR="00ED31F2">
        <w:t>deine eigenen Reserven knapp werden</w:t>
      </w:r>
      <w:r>
        <w:t>?</w:t>
      </w:r>
    </w:p>
    <w:p w14:paraId="040DC26C" w14:textId="559AE98F" w:rsidR="00396DCF" w:rsidRDefault="00396DCF" w:rsidP="00396DCF">
      <w:pPr>
        <w:pStyle w:val="Aufzhlungszeichen2"/>
        <w:numPr>
          <w:ilvl w:val="0"/>
          <w:numId w:val="0"/>
        </w:numPr>
        <w:ind w:left="1474"/>
      </w:pPr>
      <w:r>
        <w:t xml:space="preserve">Welche Rolle spielt Gott als </w:t>
      </w:r>
      <w:r w:rsidR="00ED31F2">
        <w:t>Kraftquelle für dich</w:t>
      </w:r>
      <w:r>
        <w:t>?</w:t>
      </w:r>
    </w:p>
    <w:p w14:paraId="016F5C6B" w14:textId="189BB773" w:rsidR="00AE23B9" w:rsidRDefault="00396DCF" w:rsidP="00396DCF">
      <w:pPr>
        <w:pStyle w:val="Aufzhlungszeichen2"/>
      </w:pPr>
      <w:r>
        <w:t>„Unsere Kraft kommt von Gott“</w:t>
      </w:r>
      <w:r w:rsidR="00ED31F2">
        <w:t>, sagt Paulus.</w:t>
      </w:r>
      <w:r>
        <w:t xml:space="preserve"> </w:t>
      </w:r>
      <w:r w:rsidR="00ED31F2">
        <w:t>W</w:t>
      </w:r>
      <w:r>
        <w:t>ie erlebst du das?</w:t>
      </w:r>
      <w:r w:rsidR="00ED31F2">
        <w:t xml:space="preserve"> Wo hast du schon erlebt, dass Gott dir Kraft gegeben hat?</w:t>
      </w:r>
    </w:p>
    <w:p w14:paraId="78494CAB" w14:textId="776513E6" w:rsidR="00396DCF" w:rsidRDefault="00AE23B9" w:rsidP="00AE23B9">
      <w:pPr>
        <w:pStyle w:val="Aufzhlungszeichen2"/>
        <w:numPr>
          <w:ilvl w:val="0"/>
          <w:numId w:val="0"/>
        </w:numPr>
        <w:ind w:left="1474"/>
      </w:pPr>
      <w:r>
        <w:t xml:space="preserve">Welche </w:t>
      </w:r>
      <w:r w:rsidR="00ED31F2">
        <w:t>Situationen</w:t>
      </w:r>
      <w:r>
        <w:t xml:space="preserve"> in deinem Leben zeigen etwas von Gottes Kraft</w:t>
      </w:r>
      <w:r w:rsidR="00396DCF">
        <w:t>?</w:t>
      </w:r>
    </w:p>
    <w:p w14:paraId="5EB539C4" w14:textId="625842EE" w:rsidR="00396DCF" w:rsidRDefault="00AE23B9" w:rsidP="00396DCF">
      <w:pPr>
        <w:pStyle w:val="Aufzhlungszeichen2"/>
        <w:numPr>
          <w:ilvl w:val="0"/>
          <w:numId w:val="0"/>
        </w:numPr>
        <w:ind w:left="1474"/>
      </w:pPr>
      <w:r>
        <w:t>Woran könn</w:t>
      </w:r>
      <w:r w:rsidR="00ED31F2">
        <w:t>t</w:t>
      </w:r>
      <w:r>
        <w:t xml:space="preserve">en andere erkennen, dass </w:t>
      </w:r>
      <w:r w:rsidR="00ED31F2">
        <w:t>du nicht alles aus eigener Kraft schaffst</w:t>
      </w:r>
      <w:r>
        <w:t>?</w:t>
      </w:r>
    </w:p>
    <w:p w14:paraId="586AD93C" w14:textId="72C9B5A1" w:rsidR="00AE23B9" w:rsidRDefault="00AE23B9" w:rsidP="00AE23B9">
      <w:pPr>
        <w:pStyle w:val="Aufzhlungszeichen2"/>
      </w:pPr>
      <w:r>
        <w:t xml:space="preserve">In welcher Situation würdest du dir gerade wünschen, dass Gottes Kraft </w:t>
      </w:r>
      <w:r w:rsidR="00ED31F2">
        <w:t xml:space="preserve">in dir </w:t>
      </w:r>
      <w:r>
        <w:t>sichtbar wird?</w:t>
      </w:r>
    </w:p>
    <w:p w14:paraId="4A235406" w14:textId="47B0ECC6" w:rsidR="00AE23B9" w:rsidRDefault="00AE23B9" w:rsidP="00AE23B9">
      <w:pPr>
        <w:pStyle w:val="Aufzhlungszeichen2"/>
        <w:numPr>
          <w:ilvl w:val="0"/>
          <w:numId w:val="0"/>
        </w:numPr>
        <w:ind w:left="1474"/>
      </w:pPr>
      <w:r>
        <w:t xml:space="preserve">„Ich verlasse mich nicht nur auf mich, sondern auf Gott“ </w:t>
      </w:r>
      <w:r w:rsidR="00ED31F2">
        <w:t>W</w:t>
      </w:r>
      <w:r>
        <w:t xml:space="preserve">ie könnte das heute </w:t>
      </w:r>
      <w:r w:rsidR="00ED31F2">
        <w:t xml:space="preserve">konkret </w:t>
      </w:r>
      <w:r>
        <w:t>aussehen?</w:t>
      </w:r>
    </w:p>
    <w:p w14:paraId="4369754F" w14:textId="60C818B6" w:rsidR="00124C0B" w:rsidRDefault="00124C0B" w:rsidP="00083D1F">
      <w:pPr>
        <w:pStyle w:val="Aufzhlungszeichen2"/>
        <w:numPr>
          <w:ilvl w:val="0"/>
          <w:numId w:val="0"/>
        </w:numPr>
        <w:ind w:left="992"/>
      </w:pPr>
    </w:p>
    <w:p w14:paraId="11722F35" w14:textId="18F4B410" w:rsidR="008444F5" w:rsidRPr="00C10C1C" w:rsidRDefault="008444F5" w:rsidP="008444F5">
      <w:pPr>
        <w:pStyle w:val="berschrift2"/>
      </w:pPr>
      <w:r w:rsidRPr="00C10C1C">
        <w:rPr>
          <w:noProof/>
          <w:lang w:eastAsia="de-DE"/>
        </w:rPr>
        <w:drawing>
          <wp:anchor distT="0" distB="0" distL="0" distR="0" simplePos="0" relativeHeight="251687936" behindDoc="0" locked="1" layoutInCell="1" allowOverlap="1" wp14:anchorId="6489AFA3" wp14:editId="1123E093">
            <wp:simplePos x="0" y="0"/>
            <wp:positionH relativeFrom="column">
              <wp:posOffset>295275</wp:posOffset>
            </wp:positionH>
            <wp:positionV relativeFrom="paragraph">
              <wp:posOffset>36195</wp:posOffset>
            </wp:positionV>
            <wp:extent cx="252000" cy="2520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fei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14:sizeRelH relativeFrom="margin">
              <wp14:pctWidth>0</wp14:pctWidth>
            </wp14:sizeRelH>
            <wp14:sizeRelV relativeFrom="margin">
              <wp14:pctHeight>0</wp14:pctHeight>
            </wp14:sizeRelV>
          </wp:anchor>
        </w:drawing>
      </w:r>
      <w:r w:rsidR="002C4AA7">
        <w:t>Der Stehaufmut in dir</w:t>
      </w:r>
    </w:p>
    <w:p w14:paraId="0BB4D095" w14:textId="1E42FD2A" w:rsidR="00D13A06" w:rsidRDefault="00D13A06" w:rsidP="00D13A06">
      <w:pPr>
        <w:pStyle w:val="Eingerckt"/>
      </w:pPr>
      <w:r>
        <w:t>„Von allen Seiten werden wir von Schwierigkeiten bedrängt, aber nicht erdrückt. Wir sind ratlos, aber wir verzweifeln nicht. Wir werden zu Boden geworfen, aber wir stehen wieder auf und machen weiter.“ (</w:t>
      </w:r>
      <w:hyperlink r:id="rId14" w:history="1">
        <w:r w:rsidRPr="00AB1A03">
          <w:rPr>
            <w:rStyle w:val="Hyperlink"/>
          </w:rPr>
          <w:t>2. Korinther 4,8–9 NLB</w:t>
        </w:r>
      </w:hyperlink>
      <w:r>
        <w:t>, gekürzt)</w:t>
      </w:r>
    </w:p>
    <w:p w14:paraId="4C7E6505" w14:textId="05B0BDCE" w:rsidR="009F3F18" w:rsidRDefault="009F3F18" w:rsidP="00127074">
      <w:pPr>
        <w:pStyle w:val="Aufzhlungszeichen2"/>
      </w:pPr>
      <w:r>
        <w:t>Womit kannst du dich in diesem Text gerade am meisten identifizieren? An welche Situation in deinem Leben denkst du dabei?</w:t>
      </w:r>
    </w:p>
    <w:p w14:paraId="686E49B2" w14:textId="54D66805" w:rsidR="009F3F18" w:rsidRDefault="009F3F18" w:rsidP="009F3F18">
      <w:pPr>
        <w:pStyle w:val="Aufzhlungszeichen2"/>
      </w:pPr>
      <w:r>
        <w:t xml:space="preserve">Paulus setzt hinter jede </w:t>
      </w:r>
      <w:r w:rsidR="00646220">
        <w:t>Schwierigkeit</w:t>
      </w:r>
      <w:r>
        <w:t xml:space="preserve"> ein „Aber“</w:t>
      </w:r>
      <w:r w:rsidR="00646220">
        <w:t>: „bedrängt, aber nicht erdrückt“; „“ratlos, aber nicht verzweifelt“.</w:t>
      </w:r>
      <w:r>
        <w:t xml:space="preserve"> </w:t>
      </w:r>
      <w:r w:rsidR="00646220">
        <w:t>Welches „Aber“ brauchst du gerade in deinem Leben?</w:t>
      </w:r>
    </w:p>
    <w:p w14:paraId="018B5CC7" w14:textId="5D9D603C" w:rsidR="00EB4D42" w:rsidRDefault="00EB4D42" w:rsidP="00127074">
      <w:pPr>
        <w:pStyle w:val="Aufzhlungszeichen2"/>
      </w:pPr>
      <w:r>
        <w:lastRenderedPageBreak/>
        <w:t xml:space="preserve">Was hilft dir, </w:t>
      </w:r>
      <w:r w:rsidR="00614CBC">
        <w:t>n</w:t>
      </w:r>
      <w:r w:rsidR="00646220">
        <w:t xml:space="preserve">ach einer Enttäuschung oder Niederlage </w:t>
      </w:r>
      <w:r>
        <w:t>wieder aufzustehen?</w:t>
      </w:r>
    </w:p>
    <w:p w14:paraId="67D3D2DF" w14:textId="034D780D" w:rsidR="00127074" w:rsidRDefault="00646220" w:rsidP="00127074">
      <w:pPr>
        <w:pStyle w:val="Eingerckt"/>
      </w:pPr>
      <w:r>
        <w:t>Direkt d</w:t>
      </w:r>
      <w:r w:rsidR="00C927CF">
        <w:t>avor</w:t>
      </w:r>
      <w:r w:rsidR="00EB4D42">
        <w:t xml:space="preserve"> s</w:t>
      </w:r>
      <w:r>
        <w:t>chreibt Paulus</w:t>
      </w:r>
      <w:r w:rsidR="00EB4D42">
        <w:t>: „</w:t>
      </w:r>
      <w:r w:rsidR="00614CBC">
        <w:t>So kann jeder sehen,</w:t>
      </w:r>
      <w:r w:rsidR="00EB4D42">
        <w:t xml:space="preserve"> </w:t>
      </w:r>
      <w:r w:rsidR="00EB4D42" w:rsidRPr="00EB4D42">
        <w:t>dass unsere Kraft ganz von Gott kommt</w:t>
      </w:r>
      <w:r w:rsidR="00EB4D42">
        <w:t xml:space="preserve">“ </w:t>
      </w:r>
      <w:r w:rsidR="00127074">
        <w:t>(</w:t>
      </w:r>
      <w:hyperlink r:id="rId15" w:history="1">
        <w:r w:rsidR="00127074" w:rsidRPr="001243BF">
          <w:rPr>
            <w:rStyle w:val="Hyperlink"/>
          </w:rPr>
          <w:t>2.</w:t>
        </w:r>
        <w:r w:rsidR="00EB4D42">
          <w:rPr>
            <w:rStyle w:val="Hyperlink"/>
          </w:rPr>
          <w:t> </w:t>
        </w:r>
        <w:r w:rsidR="00127074" w:rsidRPr="001243BF">
          <w:rPr>
            <w:rStyle w:val="Hyperlink"/>
          </w:rPr>
          <w:t>Korinther 4,</w:t>
        </w:r>
        <w:r w:rsidR="00EB4D42">
          <w:rPr>
            <w:rStyle w:val="Hyperlink"/>
          </w:rPr>
          <w:t>7</w:t>
        </w:r>
        <w:r w:rsidR="00127074" w:rsidRPr="001243BF">
          <w:rPr>
            <w:rStyle w:val="Hyperlink"/>
          </w:rPr>
          <w:t xml:space="preserve"> NLB</w:t>
        </w:r>
      </w:hyperlink>
      <w:r w:rsidR="00127074">
        <w:t>)</w:t>
      </w:r>
    </w:p>
    <w:p w14:paraId="3C5BDC33" w14:textId="46503BCE" w:rsidR="00614CBC" w:rsidRDefault="00614CBC" w:rsidP="00127074">
      <w:pPr>
        <w:pStyle w:val="Aufzhlungszeichen2"/>
      </w:pPr>
      <w:r>
        <w:t>Wo erlebst du, dass Gott dir die Kraft zum Aufstehen und Weitermachen schenkt?</w:t>
      </w:r>
    </w:p>
    <w:p w14:paraId="45FBCFAE" w14:textId="79245B19" w:rsidR="00614CBC" w:rsidRDefault="002657EF" w:rsidP="00614CBC">
      <w:pPr>
        <w:pStyle w:val="Aufzhlungszeichen2"/>
        <w:numPr>
          <w:ilvl w:val="0"/>
          <w:numId w:val="0"/>
        </w:numPr>
        <w:ind w:left="1474"/>
      </w:pPr>
      <w:r>
        <w:t xml:space="preserve">Wie wird Gottes Bei-dir-Sein in solchen Momenten </w:t>
      </w:r>
      <w:r w:rsidR="00646220">
        <w:t xml:space="preserve">für dich </w:t>
      </w:r>
      <w:r>
        <w:t>greifbar</w:t>
      </w:r>
      <w:r w:rsidR="00614CBC">
        <w:t>?</w:t>
      </w:r>
    </w:p>
    <w:p w14:paraId="47752A81" w14:textId="77777777" w:rsidR="00646220" w:rsidRDefault="00646220" w:rsidP="00614CBC">
      <w:pPr>
        <w:pStyle w:val="Aufzhlungszeichen2"/>
        <w:numPr>
          <w:ilvl w:val="0"/>
          <w:numId w:val="0"/>
        </w:numPr>
        <w:ind w:left="1474"/>
      </w:pPr>
    </w:p>
    <w:p w14:paraId="2EB4AF84" w14:textId="7D1464B1" w:rsidR="008444F5" w:rsidRPr="00C10C1C" w:rsidRDefault="008444F5" w:rsidP="008444F5">
      <w:pPr>
        <w:pStyle w:val="berschrift2"/>
      </w:pPr>
      <w:r w:rsidRPr="00C10C1C">
        <w:rPr>
          <w:noProof/>
          <w:lang w:eastAsia="de-DE"/>
        </w:rPr>
        <w:drawing>
          <wp:anchor distT="0" distB="0" distL="0" distR="0" simplePos="0" relativeHeight="251689984" behindDoc="0" locked="1" layoutInCell="1" allowOverlap="1" wp14:anchorId="64BE273A" wp14:editId="6DF3D8D3">
            <wp:simplePos x="0" y="0"/>
            <wp:positionH relativeFrom="column">
              <wp:posOffset>295275</wp:posOffset>
            </wp:positionH>
            <wp:positionV relativeFrom="paragraph">
              <wp:posOffset>36195</wp:posOffset>
            </wp:positionV>
            <wp:extent cx="252000" cy="2520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fei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14:sizeRelH relativeFrom="margin">
              <wp14:pctWidth>0</wp14:pctWidth>
            </wp14:sizeRelH>
            <wp14:sizeRelV relativeFrom="margin">
              <wp14:pctHeight>0</wp14:pctHeight>
            </wp14:sizeRelV>
          </wp:anchor>
        </w:drawing>
      </w:r>
      <w:r w:rsidR="002C4AA7">
        <w:t>Das Neue in dir</w:t>
      </w:r>
    </w:p>
    <w:p w14:paraId="7CD96018" w14:textId="77777777" w:rsidR="00E04E30" w:rsidRDefault="00E04E30" w:rsidP="00E04E30">
      <w:pPr>
        <w:pStyle w:val="Eingerckt"/>
      </w:pPr>
      <w:r>
        <w:t>„Darum verlieren wir nicht den Mut. Wenn auch unsere körperlichen Kräfte aufgezehrt werden, wird doch das Leben, das Gott uns schenkt, von Tag zu Tag erneuert.“ (</w:t>
      </w:r>
      <w:hyperlink r:id="rId16" w:history="1">
        <w:r w:rsidRPr="001243BF">
          <w:rPr>
            <w:rStyle w:val="Hyperlink"/>
          </w:rPr>
          <w:t>2. Korinther 4,16 HFA</w:t>
        </w:r>
      </w:hyperlink>
      <w:r>
        <w:t>)</w:t>
      </w:r>
    </w:p>
    <w:p w14:paraId="2EF09BF0" w14:textId="617E05C5" w:rsidR="00127074" w:rsidRDefault="00127074" w:rsidP="00127074">
      <w:pPr>
        <w:pStyle w:val="Aufzhlungszeichen2"/>
      </w:pPr>
      <w:r>
        <w:t>Wo merkst du</w:t>
      </w:r>
      <w:r w:rsidR="005B2DA9">
        <w:t xml:space="preserve"> i</w:t>
      </w:r>
      <w:r>
        <w:t xml:space="preserve">m Alltag, dass deine Kräfte aufgezehrt werden? </w:t>
      </w:r>
      <w:r w:rsidR="00A32D9E">
        <w:t>Spürst du</w:t>
      </w:r>
      <w:r>
        <w:t xml:space="preserve"> </w:t>
      </w:r>
      <w:r w:rsidR="005B2DA9">
        <w:t>Erschöpfung</w:t>
      </w:r>
      <w:r>
        <w:t xml:space="preserve"> eher körperlich</w:t>
      </w:r>
      <w:r w:rsidR="00A32D9E">
        <w:t xml:space="preserve"> </w:t>
      </w:r>
      <w:r>
        <w:t>(Sport, Schlafmangel</w:t>
      </w:r>
      <w:r w:rsidR="001B786A">
        <w:t xml:space="preserve"> …</w:t>
      </w:r>
      <w:r>
        <w:t xml:space="preserve">) oder mental (Lernen, </w:t>
      </w:r>
      <w:proofErr w:type="spellStart"/>
      <w:r>
        <w:t>Social</w:t>
      </w:r>
      <w:proofErr w:type="spellEnd"/>
      <w:r>
        <w:t xml:space="preserve"> Media, Streit</w:t>
      </w:r>
      <w:r w:rsidR="001B786A">
        <w:t xml:space="preserve"> …</w:t>
      </w:r>
      <w:r>
        <w:t>)?</w:t>
      </w:r>
    </w:p>
    <w:p w14:paraId="77EC4E66" w14:textId="77777777" w:rsidR="005B2DA9" w:rsidRDefault="005B2DA9" w:rsidP="00E04E30">
      <w:pPr>
        <w:pStyle w:val="Aufzhlungszeichen2"/>
        <w:numPr>
          <w:ilvl w:val="0"/>
          <w:numId w:val="0"/>
        </w:numPr>
        <w:ind w:left="1474"/>
      </w:pPr>
      <w:r>
        <w:t>Woran merkst du, dass du eine Pause brauchst?</w:t>
      </w:r>
      <w:r>
        <w:br/>
        <w:t>Wie leicht oder schwer fällt es dir, deine Grenzen ernst zu nehmen?</w:t>
      </w:r>
    </w:p>
    <w:p w14:paraId="165D1F03" w14:textId="3F88A567" w:rsidR="005B2DA9" w:rsidRDefault="005B2DA9" w:rsidP="00E04E30">
      <w:pPr>
        <w:pStyle w:val="Aufzhlungszeichen2"/>
        <w:numPr>
          <w:ilvl w:val="0"/>
          <w:numId w:val="0"/>
        </w:numPr>
        <w:ind w:left="1474"/>
      </w:pPr>
      <w:r>
        <w:t>Wie schwer fällt es dir, zuzugeben, dass deine Kraft am Ende ist? Wann fällt es dir leicht?</w:t>
      </w:r>
    </w:p>
    <w:p w14:paraId="3C67FB98" w14:textId="073963BE" w:rsidR="00127074" w:rsidRDefault="00FF6F6E" w:rsidP="003B0DD5">
      <w:pPr>
        <w:pStyle w:val="Aufzhlungszeichen2"/>
      </w:pPr>
      <w:r>
        <w:t xml:space="preserve">„Das Leben, das Gott uns schenkt, wird von Tag zu Tag erneuert“ </w:t>
      </w:r>
      <w:r w:rsidR="003B0DD5">
        <w:t>W</w:t>
      </w:r>
      <w:r>
        <w:t xml:space="preserve">as </w:t>
      </w:r>
      <w:r w:rsidR="003B0DD5">
        <w:t xml:space="preserve">könnte </w:t>
      </w:r>
      <w:r>
        <w:t>das für dich</w:t>
      </w:r>
      <w:r w:rsidR="003B0DD5">
        <w:t xml:space="preserve"> bedeuten</w:t>
      </w:r>
      <w:r>
        <w:t>?</w:t>
      </w:r>
      <w:r w:rsidR="003B0DD5">
        <w:br/>
        <w:t>Wo entdeckst du kleine Zeichen dafür, dass in dir etwas neu wird?</w:t>
      </w:r>
    </w:p>
    <w:p w14:paraId="7FFEDAE5" w14:textId="236C9809" w:rsidR="00A32D9E" w:rsidRDefault="003B0DD5" w:rsidP="00A32D9E">
      <w:pPr>
        <w:pStyle w:val="Eingerckt"/>
      </w:pPr>
      <w:r>
        <w:t xml:space="preserve">In einer anderen Übersetzung heißt es: </w:t>
      </w:r>
      <w:r w:rsidR="00A32D9E">
        <w:t>„Unser innerer Mensch wird Tag für Tag erneuert</w:t>
      </w:r>
      <w:r>
        <w:t>.</w:t>
      </w:r>
      <w:r w:rsidR="00A32D9E">
        <w:t>“ (</w:t>
      </w:r>
      <w:hyperlink r:id="rId17" w:history="1">
        <w:r w:rsidR="00A32D9E" w:rsidRPr="00AB1A03">
          <w:rPr>
            <w:rStyle w:val="Hyperlink"/>
          </w:rPr>
          <w:t>NGÜ</w:t>
        </w:r>
      </w:hyperlink>
      <w:r w:rsidR="00A32D9E">
        <w:t>).</w:t>
      </w:r>
    </w:p>
    <w:p w14:paraId="75021EDB" w14:textId="31E314AD" w:rsidR="00A32D9E" w:rsidRDefault="00A32D9E" w:rsidP="006C23A7">
      <w:pPr>
        <w:pStyle w:val="Aufzhlungszeichen2"/>
        <w:numPr>
          <w:ilvl w:val="0"/>
          <w:numId w:val="0"/>
        </w:numPr>
        <w:ind w:left="1474"/>
      </w:pPr>
      <w:r>
        <w:t xml:space="preserve">Was fordert deinen inneren Menschen </w:t>
      </w:r>
      <w:proofErr w:type="gramStart"/>
      <w:r>
        <w:t>gerade heraus</w:t>
      </w:r>
      <w:proofErr w:type="gramEnd"/>
      <w:r>
        <w:t>?</w:t>
      </w:r>
      <w:r w:rsidR="003B0DD5">
        <w:br/>
        <w:t>Was könnte dir helfen, Raum für Gottes Erneuerung zu schaffen?</w:t>
      </w:r>
      <w:r w:rsidR="003B0DD5">
        <w:br/>
      </w:r>
      <w:r>
        <w:t xml:space="preserve">Wie könnte Gott dich heute </w:t>
      </w:r>
      <w:r w:rsidR="003B0DD5">
        <w:t xml:space="preserve">innerlich </w:t>
      </w:r>
      <w:r>
        <w:t>stärken?</w:t>
      </w:r>
    </w:p>
    <w:p w14:paraId="7F674431" w14:textId="37AFFE24" w:rsidR="000E6314" w:rsidRDefault="000E6314" w:rsidP="00A32D9E">
      <w:pPr>
        <w:pStyle w:val="Aufzhlungszeichen2"/>
        <w:numPr>
          <w:ilvl w:val="0"/>
          <w:numId w:val="0"/>
        </w:numPr>
        <w:ind w:left="1474"/>
      </w:pPr>
    </w:p>
    <w:p w14:paraId="50CCF0A1" w14:textId="5EF05C33" w:rsidR="000E6314" w:rsidRPr="00C10C1C" w:rsidRDefault="000E6314" w:rsidP="000E6314">
      <w:pPr>
        <w:pStyle w:val="berschrift2"/>
      </w:pPr>
      <w:r w:rsidRPr="00C10C1C">
        <w:rPr>
          <w:noProof/>
          <w:lang w:eastAsia="de-DE"/>
        </w:rPr>
        <w:drawing>
          <wp:anchor distT="0" distB="0" distL="0" distR="0" simplePos="0" relativeHeight="251697152" behindDoc="0" locked="1" layoutInCell="1" allowOverlap="1" wp14:anchorId="610C511E" wp14:editId="3090CAE9">
            <wp:simplePos x="0" y="0"/>
            <wp:positionH relativeFrom="column">
              <wp:posOffset>295275</wp:posOffset>
            </wp:positionH>
            <wp:positionV relativeFrom="paragraph">
              <wp:posOffset>36195</wp:posOffset>
            </wp:positionV>
            <wp:extent cx="252000" cy="252000"/>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fei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14:sizeRelH relativeFrom="margin">
              <wp14:pctWidth>0</wp14:pctWidth>
            </wp14:sizeRelH>
            <wp14:sizeRelV relativeFrom="margin">
              <wp14:pctHeight>0</wp14:pctHeight>
            </wp14:sizeRelV>
          </wp:anchor>
        </w:drawing>
      </w:r>
      <w:r w:rsidR="00C70597">
        <w:t>D</w:t>
      </w:r>
      <w:r w:rsidR="002C4AA7">
        <w:t>as Herrliche in dir</w:t>
      </w:r>
    </w:p>
    <w:p w14:paraId="61381E0A" w14:textId="18AF50AE" w:rsidR="000E6314" w:rsidRDefault="000E6314" w:rsidP="000E6314">
      <w:pPr>
        <w:pStyle w:val="Eingerckt"/>
      </w:pPr>
      <w:r>
        <w:t>„</w:t>
      </w:r>
      <w:r w:rsidRPr="000E6314">
        <w:t>Denn die Nöte, die wir jetzt durchmachen, sind nur eine kleine Last und gehen bald vorüber, und sie bringen uns etwas, was von unvergleichlich viel größerem Gewicht ist: eine unvorstellbare und alles überragende Herrlichkeit, die nie vergeht</w:t>
      </w:r>
      <w:r>
        <w:t>.“ (</w:t>
      </w:r>
      <w:hyperlink r:id="rId18" w:history="1">
        <w:r w:rsidRPr="001243BF">
          <w:rPr>
            <w:rStyle w:val="Hyperlink"/>
          </w:rPr>
          <w:t xml:space="preserve">2. Korinther </w:t>
        </w:r>
        <w:r w:rsidR="008072E5">
          <w:rPr>
            <w:rStyle w:val="Hyperlink"/>
          </w:rPr>
          <w:t>4</w:t>
        </w:r>
        <w:r w:rsidRPr="001243BF">
          <w:rPr>
            <w:rStyle w:val="Hyperlink"/>
          </w:rPr>
          <w:t>,</w:t>
        </w:r>
        <w:r>
          <w:rPr>
            <w:rStyle w:val="Hyperlink"/>
          </w:rPr>
          <w:t>17 NGÜ</w:t>
        </w:r>
      </w:hyperlink>
      <w:r>
        <w:t>)</w:t>
      </w:r>
    </w:p>
    <w:p w14:paraId="501CD804" w14:textId="4C6950CF" w:rsidR="00323199" w:rsidRDefault="00E41988" w:rsidP="00E41988">
      <w:pPr>
        <w:pStyle w:val="Aufzhlungszeichen2"/>
      </w:pPr>
      <w:r>
        <w:t>Wie geht es dir damit, dass Paulus die gegenwärtigen Nöte eine „kleine Last“ nennt?</w:t>
      </w:r>
      <w:r>
        <w:br/>
        <w:t>Wann kann ein solcher Satz Hoffnung geben und zum Durchhalten motivieren? Wann klingt er eher wie eine Vertröstung auf später</w:t>
      </w:r>
      <w:r w:rsidR="00323199">
        <w:t>?</w:t>
      </w:r>
    </w:p>
    <w:p w14:paraId="6CF4B780" w14:textId="2827152E" w:rsidR="00E41988" w:rsidRDefault="00E41988" w:rsidP="00E41988">
      <w:pPr>
        <w:pStyle w:val="Aufzhlungszeichen2"/>
        <w:numPr>
          <w:ilvl w:val="0"/>
          <w:numId w:val="0"/>
        </w:numPr>
        <w:ind w:left="1474"/>
      </w:pPr>
      <w:r>
        <w:t>Wie kann man Leid ernst nehmen und trotzdem darauf vertrauen, dass es nicht das letzte Wort hat?</w:t>
      </w:r>
    </w:p>
    <w:p w14:paraId="73FD3702" w14:textId="4C3D981A" w:rsidR="00323199" w:rsidRDefault="00323199" w:rsidP="00323199">
      <w:pPr>
        <w:pStyle w:val="Aufzhlungszeichen2"/>
      </w:pPr>
      <w:r>
        <w:t xml:space="preserve">Was hilft dir, </w:t>
      </w:r>
      <w:r w:rsidR="00E41988">
        <w:t>schwierige Situationen</w:t>
      </w:r>
      <w:r>
        <w:t xml:space="preserve"> in einem größeren Zusammenhang zu sehen?</w:t>
      </w:r>
    </w:p>
    <w:p w14:paraId="0D5E0620" w14:textId="77777777" w:rsidR="00E41988" w:rsidRDefault="00323199" w:rsidP="00E41988">
      <w:pPr>
        <w:pStyle w:val="Aufzhlungszeichen2"/>
      </w:pPr>
      <w:r>
        <w:t>W</w:t>
      </w:r>
      <w:r w:rsidR="00E41988">
        <w:t>as stellst du dir unter der „alles überragenden Herrlichkeit“ vor?</w:t>
      </w:r>
    </w:p>
    <w:p w14:paraId="03E7A548" w14:textId="6B1DACCC" w:rsidR="00BB56F9" w:rsidRDefault="00BB56F9" w:rsidP="00E41988">
      <w:pPr>
        <w:pStyle w:val="Aufzhlungszeichen2"/>
        <w:numPr>
          <w:ilvl w:val="0"/>
          <w:numId w:val="0"/>
        </w:numPr>
        <w:ind w:left="1474"/>
      </w:pPr>
      <w:r>
        <w:t xml:space="preserve">Welche Situation </w:t>
      </w:r>
      <w:r w:rsidR="00E41988">
        <w:t>könnte</w:t>
      </w:r>
      <w:r>
        <w:t xml:space="preserve"> sich anders anfühlen, wenn Gott</w:t>
      </w:r>
      <w:r w:rsidR="00E41988">
        <w:t>es</w:t>
      </w:r>
      <w:r>
        <w:t xml:space="preserve"> </w:t>
      </w:r>
      <w:r w:rsidR="00E41988">
        <w:t>Zukunft für dich mehr Gewicht bekommt</w:t>
      </w:r>
      <w:r>
        <w:t>?</w:t>
      </w:r>
    </w:p>
    <w:p w14:paraId="58F87208" w14:textId="27DED385" w:rsidR="002135E0" w:rsidRDefault="002135E0" w:rsidP="00E41988">
      <w:pPr>
        <w:pStyle w:val="Aufzhlungszeichen2"/>
        <w:numPr>
          <w:ilvl w:val="0"/>
          <w:numId w:val="0"/>
        </w:numPr>
        <w:ind w:left="1474"/>
      </w:pPr>
      <w:r>
        <w:t xml:space="preserve">Wo erlebst du </w:t>
      </w:r>
      <w:r w:rsidR="00E41988">
        <w:t xml:space="preserve">heute </w:t>
      </w:r>
      <w:r w:rsidR="003A50D5">
        <w:t xml:space="preserve">schon </w:t>
      </w:r>
      <w:r w:rsidR="00E41988">
        <w:t>einen Vorgeschmack auf das, was Gott verspricht?</w:t>
      </w:r>
    </w:p>
    <w:p w14:paraId="0EDBAC67" w14:textId="11295E0F" w:rsidR="00A14FDB" w:rsidRDefault="00A14FDB" w:rsidP="00083D1F">
      <w:pPr>
        <w:pStyle w:val="Aufzhlungszeichen2"/>
        <w:numPr>
          <w:ilvl w:val="0"/>
          <w:numId w:val="0"/>
        </w:numPr>
        <w:ind w:left="992"/>
      </w:pPr>
    </w:p>
    <w:p w14:paraId="3E02CFA4" w14:textId="4F6FAB5E" w:rsidR="008444F5" w:rsidRPr="00C10C1C" w:rsidRDefault="008444F5" w:rsidP="008444F5">
      <w:pPr>
        <w:pStyle w:val="berschrift2"/>
      </w:pPr>
      <w:r w:rsidRPr="00C10C1C">
        <w:rPr>
          <w:noProof/>
          <w:lang w:eastAsia="de-DE"/>
        </w:rPr>
        <w:drawing>
          <wp:anchor distT="0" distB="0" distL="0" distR="0" simplePos="0" relativeHeight="251692032" behindDoc="0" locked="1" layoutInCell="1" allowOverlap="1" wp14:anchorId="0CE49AE0" wp14:editId="3916441D">
            <wp:simplePos x="0" y="0"/>
            <wp:positionH relativeFrom="column">
              <wp:posOffset>295275</wp:posOffset>
            </wp:positionH>
            <wp:positionV relativeFrom="paragraph">
              <wp:posOffset>36195</wp:posOffset>
            </wp:positionV>
            <wp:extent cx="252000" cy="2520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fei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14:sizeRelH relativeFrom="margin">
              <wp14:pctWidth>0</wp14:pctWidth>
            </wp14:sizeRelH>
            <wp14:sizeRelV relativeFrom="margin">
              <wp14:pctHeight>0</wp14:pctHeight>
            </wp14:sizeRelV>
          </wp:anchor>
        </w:drawing>
      </w:r>
      <w:r w:rsidR="002C4AA7">
        <w:t xml:space="preserve">Die Freude </w:t>
      </w:r>
      <w:r w:rsidR="000214DF">
        <w:t>vor</w:t>
      </w:r>
      <w:r w:rsidR="002C4AA7">
        <w:t xml:space="preserve"> dir</w:t>
      </w:r>
    </w:p>
    <w:p w14:paraId="003FD6A5" w14:textId="7D996E9B" w:rsidR="00127074" w:rsidRDefault="00127074" w:rsidP="00127074">
      <w:pPr>
        <w:pStyle w:val="Eingerckt"/>
      </w:pPr>
      <w:r>
        <w:t>„So sind wir nicht auf das Schwere fixiert, das wir jetzt sehen, sondern blicken nach vorn auf das, was wir noch nicht gesehen haben. Denn die Sorgen, die wir jetzt vor uns sehen, werden bald vorüber sein, aber die Freude, die wir noch nicht gesehen haben, wird ewig dauern.“ (</w:t>
      </w:r>
      <w:hyperlink r:id="rId19" w:history="1">
        <w:r w:rsidRPr="001243BF">
          <w:rPr>
            <w:rStyle w:val="Hyperlink"/>
          </w:rPr>
          <w:t>2.</w:t>
        </w:r>
        <w:r w:rsidR="00DD14A5">
          <w:rPr>
            <w:rStyle w:val="Hyperlink"/>
          </w:rPr>
          <w:t> </w:t>
        </w:r>
        <w:r w:rsidRPr="001243BF">
          <w:rPr>
            <w:rStyle w:val="Hyperlink"/>
          </w:rPr>
          <w:t>Korinther</w:t>
        </w:r>
        <w:r w:rsidR="00DD14A5">
          <w:rPr>
            <w:rStyle w:val="Hyperlink"/>
          </w:rPr>
          <w:t> </w:t>
        </w:r>
        <w:r w:rsidRPr="001243BF">
          <w:rPr>
            <w:rStyle w:val="Hyperlink"/>
          </w:rPr>
          <w:t>4,18 NLB</w:t>
        </w:r>
      </w:hyperlink>
      <w:r>
        <w:t>)</w:t>
      </w:r>
    </w:p>
    <w:p w14:paraId="2C1A2F2A" w14:textId="39B5CDA4" w:rsidR="00127074" w:rsidRDefault="00127074" w:rsidP="00127074">
      <w:pPr>
        <w:pStyle w:val="Aufzhlungszeichen2"/>
      </w:pPr>
      <w:r>
        <w:t>Wenn d</w:t>
      </w:r>
      <w:r w:rsidR="000214DF">
        <w:t xml:space="preserve">ich </w:t>
      </w:r>
      <w:r>
        <w:t xml:space="preserve">ein Problem </w:t>
      </w:r>
      <w:r w:rsidR="000214DF">
        <w:t>beschäftigt:</w:t>
      </w:r>
      <w:r>
        <w:t xml:space="preserve"> </w:t>
      </w:r>
      <w:r w:rsidR="000214DF">
        <w:t>W</w:t>
      </w:r>
      <w:r>
        <w:t xml:space="preserve">ie viel </w:t>
      </w:r>
      <w:r w:rsidR="000214DF">
        <w:t xml:space="preserve">Raum nimmt es in </w:t>
      </w:r>
      <w:r>
        <w:t>deine</w:t>
      </w:r>
      <w:r w:rsidR="000214DF">
        <w:t>n</w:t>
      </w:r>
      <w:r>
        <w:t xml:space="preserve"> Gedanken </w:t>
      </w:r>
      <w:r w:rsidR="000214DF">
        <w:t>ein</w:t>
      </w:r>
      <w:r>
        <w:t>?</w:t>
      </w:r>
    </w:p>
    <w:p w14:paraId="4E045FCE" w14:textId="2B61D882" w:rsidR="00127074" w:rsidRDefault="00127074" w:rsidP="00127074">
      <w:pPr>
        <w:pStyle w:val="Aufzhlungszeichen2"/>
        <w:numPr>
          <w:ilvl w:val="0"/>
          <w:numId w:val="0"/>
        </w:numPr>
        <w:ind w:left="1474"/>
      </w:pPr>
      <w:r>
        <w:t>W</w:t>
      </w:r>
      <w:r w:rsidR="000214DF">
        <w:t>as macht es dir schwer, den Blick auf etwas anderes zu richten?</w:t>
      </w:r>
    </w:p>
    <w:p w14:paraId="18DC3E00" w14:textId="781E9F7B" w:rsidR="00127074" w:rsidRDefault="00127074" w:rsidP="00127074">
      <w:pPr>
        <w:pStyle w:val="Aufzhlungszeichen2"/>
        <w:numPr>
          <w:ilvl w:val="0"/>
          <w:numId w:val="0"/>
        </w:numPr>
        <w:ind w:left="1474"/>
      </w:pPr>
      <w:r>
        <w:t xml:space="preserve">Was hilft dir, </w:t>
      </w:r>
      <w:r w:rsidR="000214DF">
        <w:t>Sorgen ernst zu nehmen, ohne dich ganz von ihnen bestimmen zu lassen?</w:t>
      </w:r>
    </w:p>
    <w:p w14:paraId="0FABCB9B" w14:textId="77777777" w:rsidR="00FF63D2" w:rsidRDefault="00FF63D2" w:rsidP="00FF63D2">
      <w:pPr>
        <w:pStyle w:val="Aufzhlungszeichen2"/>
        <w:numPr>
          <w:ilvl w:val="0"/>
          <w:numId w:val="0"/>
        </w:numPr>
        <w:ind w:left="1474"/>
      </w:pPr>
      <w:r>
        <w:t>Welche Rolle spielen Gott und deine Beziehung zu ihm dabei?</w:t>
      </w:r>
    </w:p>
    <w:p w14:paraId="1A2961CB" w14:textId="3AF49DD8" w:rsidR="005A325C" w:rsidRDefault="00B62C87" w:rsidP="00B62C87">
      <w:pPr>
        <w:pStyle w:val="Aufzhlungszeichen2"/>
      </w:pPr>
      <w:r>
        <w:lastRenderedPageBreak/>
        <w:t xml:space="preserve">Paulus </w:t>
      </w:r>
      <w:r w:rsidR="000214DF">
        <w:t>richtet seinen Blick auf etwas</w:t>
      </w:r>
      <w:r w:rsidR="00C70597">
        <w:t xml:space="preserve">, </w:t>
      </w:r>
      <w:r w:rsidR="000214DF">
        <w:t>d</w:t>
      </w:r>
      <w:r w:rsidR="00C70597">
        <w:t xml:space="preserve">as </w:t>
      </w:r>
      <w:r>
        <w:t>er</w:t>
      </w:r>
      <w:r w:rsidR="00C70597">
        <w:t xml:space="preserve"> noch nicht gesehen </w:t>
      </w:r>
      <w:r>
        <w:t>hat</w:t>
      </w:r>
      <w:r w:rsidR="00C70597">
        <w:t xml:space="preserve">. </w:t>
      </w:r>
      <w:r>
        <w:t>W</w:t>
      </w:r>
      <w:r w:rsidR="00C70597">
        <w:t>as meint er damit? Wie kann man auf etwas blicken, das man noch nicht gesehen hat?</w:t>
      </w:r>
    </w:p>
    <w:p w14:paraId="572AB102" w14:textId="33C66045" w:rsidR="00B62C87" w:rsidRDefault="00B62C87" w:rsidP="00C70597">
      <w:pPr>
        <w:pStyle w:val="Aufzhlungszeichen2"/>
        <w:numPr>
          <w:ilvl w:val="0"/>
          <w:numId w:val="0"/>
        </w:numPr>
        <w:ind w:left="1474"/>
      </w:pPr>
      <w:r>
        <w:t xml:space="preserve">Wie </w:t>
      </w:r>
      <w:r w:rsidR="000214DF">
        <w:t xml:space="preserve">kannst </w:t>
      </w:r>
      <w:r>
        <w:t xml:space="preserve">du auf </w:t>
      </w:r>
      <w:r w:rsidR="000214DF">
        <w:t>Gottes</w:t>
      </w:r>
      <w:r>
        <w:t xml:space="preserve"> Zukunft</w:t>
      </w:r>
      <w:r w:rsidR="000214DF">
        <w:t xml:space="preserve"> hoffen</w:t>
      </w:r>
      <w:r>
        <w:t xml:space="preserve">, </w:t>
      </w:r>
      <w:r w:rsidR="000214DF">
        <w:t xml:space="preserve">obwohl du sie </w:t>
      </w:r>
      <w:r>
        <w:t xml:space="preserve">noch nicht sehen </w:t>
      </w:r>
      <w:r w:rsidR="000214DF">
        <w:t>kannst</w:t>
      </w:r>
      <w:r>
        <w:t>?</w:t>
      </w:r>
    </w:p>
    <w:p w14:paraId="1F1E29DB" w14:textId="0A9F5125" w:rsidR="00A14FDB" w:rsidRDefault="00C70597" w:rsidP="00127074">
      <w:pPr>
        <w:pStyle w:val="Aufzhlungszeichen2"/>
      </w:pPr>
      <w:r>
        <w:t>Freude</w:t>
      </w:r>
      <w:r w:rsidR="00924BCA">
        <w:t>, Freude, Freude. Für immer! W</w:t>
      </w:r>
      <w:r w:rsidR="00127074">
        <w:t xml:space="preserve">ie stellst du dir </w:t>
      </w:r>
      <w:r w:rsidR="00924BCA">
        <w:t>das vor</w:t>
      </w:r>
      <w:r w:rsidR="00FF63D2">
        <w:t>?</w:t>
      </w:r>
    </w:p>
    <w:p w14:paraId="1CF8A52D" w14:textId="19D45208" w:rsidR="00924BCA" w:rsidRDefault="00F53674" w:rsidP="00924BCA">
      <w:pPr>
        <w:pStyle w:val="Aufzhlungszeichen2"/>
        <w:numPr>
          <w:ilvl w:val="0"/>
          <w:numId w:val="0"/>
        </w:numPr>
        <w:ind w:left="1474"/>
      </w:pPr>
      <w:r>
        <w:t xml:space="preserve">Was </w:t>
      </w:r>
      <w:r w:rsidR="000214DF">
        <w:t xml:space="preserve">löst </w:t>
      </w:r>
      <w:r w:rsidR="00924BCA">
        <w:t xml:space="preserve">dieser Gedanke </w:t>
      </w:r>
      <w:r w:rsidR="000214DF">
        <w:t>bei dir aus</w:t>
      </w:r>
      <w:r w:rsidR="00924BCA">
        <w:t>?</w:t>
      </w:r>
    </w:p>
    <w:p w14:paraId="185C1511" w14:textId="16FE0A6F" w:rsidR="00924BCA" w:rsidRDefault="00924BCA" w:rsidP="00924BCA">
      <w:pPr>
        <w:pStyle w:val="Aufzhlungszeichen2"/>
        <w:numPr>
          <w:ilvl w:val="0"/>
          <w:numId w:val="0"/>
        </w:numPr>
        <w:ind w:left="1474"/>
      </w:pPr>
      <w:r>
        <w:t>W</w:t>
      </w:r>
      <w:r w:rsidR="000214DF">
        <w:t>as könnte dir heute helfen</w:t>
      </w:r>
      <w:r w:rsidR="00F53674">
        <w:t xml:space="preserve">, </w:t>
      </w:r>
      <w:r w:rsidR="000214DF">
        <w:t>den Blick bewusst von einer Sorge auf Gottes Zukunft zu richten</w:t>
      </w:r>
      <w:r w:rsidR="00F53674">
        <w:t>?</w:t>
      </w:r>
    </w:p>
    <w:p w14:paraId="4725D4EE" w14:textId="77777777" w:rsidR="00FF63D2" w:rsidRPr="00C10C1C" w:rsidRDefault="00FF63D2" w:rsidP="00FF63D2">
      <w:pPr>
        <w:pStyle w:val="Aufzhlungszeichen2"/>
        <w:numPr>
          <w:ilvl w:val="0"/>
          <w:numId w:val="0"/>
        </w:numPr>
        <w:ind w:left="1474"/>
      </w:pPr>
    </w:p>
    <w:p w14:paraId="63386C35" w14:textId="263FE3FA" w:rsidR="00A14FDB" w:rsidRDefault="00A14FDB" w:rsidP="00083D1F">
      <w:pPr>
        <w:pStyle w:val="Aufzhlungszeichen2"/>
        <w:numPr>
          <w:ilvl w:val="0"/>
          <w:numId w:val="0"/>
        </w:numPr>
        <w:ind w:left="992"/>
      </w:pPr>
    </w:p>
    <w:p w14:paraId="7E4B8926" w14:textId="1E9B38AA" w:rsidR="00C06176" w:rsidRPr="00C10C1C" w:rsidRDefault="00CD1719" w:rsidP="00810B24">
      <w:pPr>
        <w:pStyle w:val="berschrift2"/>
      </w:pPr>
      <w:r>
        <w:rPr>
          <w:noProof/>
          <w14:ligatures w14:val="none"/>
        </w:rPr>
        <w:drawing>
          <wp:anchor distT="0" distB="0" distL="114300" distR="114300" simplePos="0" relativeHeight="251695104" behindDoc="0" locked="0" layoutInCell="1" allowOverlap="1" wp14:anchorId="4A79E606" wp14:editId="59DD5B9F">
            <wp:simplePos x="0" y="0"/>
            <wp:positionH relativeFrom="column">
              <wp:posOffset>293743</wp:posOffset>
            </wp:positionH>
            <wp:positionV relativeFrom="paragraph">
              <wp:posOffset>41611</wp:posOffset>
            </wp:positionV>
            <wp:extent cx="252000" cy="252000"/>
            <wp:effectExtent l="0" t="0" r="0"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anchor>
        </w:drawing>
      </w:r>
      <w:r w:rsidR="00C06176" w:rsidRPr="00C10C1C">
        <w:rPr>
          <w:noProof/>
          <w:lang w:eastAsia="de-DE"/>
        </w:rPr>
        <w:drawing>
          <wp:anchor distT="0" distB="0" distL="0" distR="0" simplePos="0" relativeHeight="251672576" behindDoc="0" locked="1" layoutInCell="1" allowOverlap="1" wp14:anchorId="089B82FC" wp14:editId="2D5CA7AB">
            <wp:simplePos x="0" y="0"/>
            <wp:positionH relativeFrom="column">
              <wp:posOffset>295275</wp:posOffset>
            </wp:positionH>
            <wp:positionV relativeFrom="paragraph">
              <wp:posOffset>36195</wp:posOffset>
            </wp:positionV>
            <wp:extent cx="252000" cy="252000"/>
            <wp:effectExtent l="0" t="0" r="0" b="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fei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14:sizeRelH relativeFrom="margin">
              <wp14:pctWidth>0</wp14:pctWidth>
            </wp14:sizeRelH>
            <wp14:sizeRelV relativeFrom="margin">
              <wp14:pctHeight>0</wp14:pctHeight>
            </wp14:sizeRelV>
          </wp:anchor>
        </w:drawing>
      </w:r>
      <w:r w:rsidR="008444F5">
        <w:t>Für Gesprächsleiter/-innen</w:t>
      </w:r>
    </w:p>
    <w:p w14:paraId="1876F1DE" w14:textId="77777777" w:rsidR="00FE0A46" w:rsidRDefault="00FE0A46" w:rsidP="008444F5">
      <w:pPr>
        <w:pStyle w:val="berschrift3"/>
      </w:pPr>
    </w:p>
    <w:p w14:paraId="76956ED2" w14:textId="217359E2" w:rsidR="008444F5" w:rsidRPr="00C10C1C" w:rsidRDefault="008444F5" w:rsidP="008444F5">
      <w:pPr>
        <w:pStyle w:val="berschrift3"/>
      </w:pPr>
      <w:r>
        <w:t>Einstieg ins Bibelgespräch</w:t>
      </w:r>
      <w:r w:rsidR="008E7FA3">
        <w:t xml:space="preserve">: </w:t>
      </w:r>
      <w:r w:rsidR="008E7FA3" w:rsidRPr="002F744C">
        <w:rPr>
          <w:rFonts w:asciiTheme="minorHAnsi" w:hAnsiTheme="minorHAnsi" w:cstheme="minorHAnsi"/>
        </w:rPr>
        <w:t>Rucksack-Experiment</w:t>
      </w:r>
    </w:p>
    <w:p w14:paraId="2A0C5FAB" w14:textId="417113D8" w:rsidR="00AC622E" w:rsidRDefault="00AC622E" w:rsidP="00AC622E">
      <w:pPr>
        <w:pStyle w:val="Eingerckt"/>
      </w:pPr>
      <w:r>
        <w:t>Bring einen großen Rucksack mit. Setz den Rucksack einer/einem Freiwilligen auf.</w:t>
      </w:r>
      <w:r w:rsidR="00E810BF">
        <w:t xml:space="preserve"> </w:t>
      </w:r>
      <w:r>
        <w:t>Frage nach Dingen, die die Anwesenden gerade stressen. Für jede Antwort legst du einen schweren Stein oder eine volle Wasserflasche in den Rucksack.</w:t>
      </w:r>
      <w:r w:rsidR="00E810BF">
        <w:t xml:space="preserve"> </w:t>
      </w:r>
      <w:r>
        <w:t>Gib</w:t>
      </w:r>
      <w:r w:rsidR="0079340F">
        <w:t xml:space="preserve">, wenn der Rucksack </w:t>
      </w:r>
      <w:r w:rsidR="00E810BF">
        <w:t>zu</w:t>
      </w:r>
      <w:r w:rsidR="0079340F">
        <w:t xml:space="preserve"> schwer </w:t>
      </w:r>
      <w:r w:rsidR="00E810BF">
        <w:t>wird</w:t>
      </w:r>
      <w:r w:rsidR="0079340F">
        <w:t>,</w:t>
      </w:r>
      <w:r>
        <w:t xml:space="preserve"> zwei weiteren Freiwilligen, die du zuvor unbemerkt angesprochen hast, ein Zeichen.</w:t>
      </w:r>
      <w:r w:rsidR="00E810BF">
        <w:t xml:space="preserve"> Sie sollen von der Seite den </w:t>
      </w:r>
      <w:r>
        <w:t xml:space="preserve">Rucksack </w:t>
      </w:r>
      <w:r w:rsidR="00E810BF">
        <w:t>so anheben</w:t>
      </w:r>
      <w:r>
        <w:t>, dass das Gewicht für den Träger/die Trägerin leichter wird.</w:t>
      </w:r>
    </w:p>
    <w:p w14:paraId="5DC96EDD" w14:textId="77752589" w:rsidR="008444F5" w:rsidRPr="00C10C1C" w:rsidRDefault="00AC622E" w:rsidP="00AC622E">
      <w:pPr>
        <w:pStyle w:val="Eingerckt"/>
      </w:pPr>
      <w:r>
        <w:t xml:space="preserve">Frage </w:t>
      </w:r>
      <w:r w:rsidR="00E810BF">
        <w:t>den Rucksacktragenden</w:t>
      </w:r>
      <w:r>
        <w:t xml:space="preserve">, wie es sich anfühlt, </w:t>
      </w:r>
      <w:r w:rsidR="00E810BF">
        <w:t>wenn</w:t>
      </w:r>
      <w:r>
        <w:t xml:space="preserve"> die Last plötzlich leichter </w:t>
      </w:r>
      <w:r w:rsidR="00E810BF">
        <w:t>wird</w:t>
      </w:r>
      <w:r>
        <w:t xml:space="preserve">, auch wenn </w:t>
      </w:r>
      <w:r w:rsidR="00E810BF">
        <w:t>d</w:t>
      </w:r>
      <w:r>
        <w:t>er</w:t>
      </w:r>
      <w:r w:rsidR="00E810BF">
        <w:t xml:space="preserve"> </w:t>
      </w:r>
      <w:r>
        <w:t xml:space="preserve">Rucksack noch </w:t>
      </w:r>
      <w:r w:rsidR="00E810BF">
        <w:t>da</w:t>
      </w:r>
      <w:r>
        <w:t xml:space="preserve"> ist.</w:t>
      </w:r>
      <w:r w:rsidR="00E810BF">
        <w:t xml:space="preserve"> </w:t>
      </w:r>
      <w:r>
        <w:t xml:space="preserve">Erkläre: „Gott nimmt die Probleme nicht immer sofort weg, aber er ist derjenige, der das Gewicht mit </w:t>
      </w:r>
      <w:r w:rsidR="00E810BF">
        <w:t>uns trägt</w:t>
      </w:r>
      <w:r>
        <w:t>, damit wir nicht zusammenbrechen.“</w:t>
      </w:r>
    </w:p>
    <w:p w14:paraId="3CF16542" w14:textId="77777777" w:rsidR="008444F5" w:rsidRPr="00C10C1C" w:rsidRDefault="008444F5" w:rsidP="008444F5">
      <w:pPr>
        <w:pStyle w:val="Eingerckt"/>
        <w:ind w:left="993"/>
      </w:pPr>
    </w:p>
    <w:p w14:paraId="13C66514" w14:textId="388605AE" w:rsidR="008444F5" w:rsidRPr="00C10C1C" w:rsidRDefault="008444F5" w:rsidP="008444F5">
      <w:pPr>
        <w:pStyle w:val="berschrift3"/>
      </w:pPr>
      <w:r>
        <w:t>Einstieg ins Bibelgespräch</w:t>
      </w:r>
      <w:r w:rsidR="00AC622E">
        <w:t>:</w:t>
      </w:r>
      <w:r w:rsidR="00AC622E" w:rsidRPr="00AC622E">
        <w:rPr>
          <w:rFonts w:asciiTheme="minorHAnsi" w:hAnsiTheme="minorHAnsi" w:cstheme="minorHAnsi"/>
        </w:rPr>
        <w:t xml:space="preserve"> </w:t>
      </w:r>
      <w:r w:rsidR="00F33000">
        <w:rPr>
          <w:rFonts w:asciiTheme="minorHAnsi" w:hAnsiTheme="minorHAnsi" w:cstheme="minorHAnsi"/>
        </w:rPr>
        <w:t>z</w:t>
      </w:r>
      <w:r w:rsidR="00AC622E">
        <w:rPr>
          <w:rFonts w:asciiTheme="minorHAnsi" w:hAnsiTheme="minorHAnsi" w:cstheme="minorHAnsi"/>
        </w:rPr>
        <w:t>erknülltes Papier</w:t>
      </w:r>
    </w:p>
    <w:p w14:paraId="3F02F665" w14:textId="4E0A63EE" w:rsidR="00AC622E" w:rsidRDefault="00AC622E" w:rsidP="00AC622E">
      <w:pPr>
        <w:pStyle w:val="Eingerckt"/>
        <w:ind w:left="993"/>
      </w:pPr>
      <w:r>
        <w:t>Bringe Papier und Stifte mit.</w:t>
      </w:r>
      <w:r w:rsidR="004861D9">
        <w:t xml:space="preserve"> </w:t>
      </w:r>
      <w:r w:rsidR="00077AEA">
        <w:t>Alle</w:t>
      </w:r>
      <w:r>
        <w:t xml:space="preserve"> bekomm</w:t>
      </w:r>
      <w:r w:rsidR="00077AEA">
        <w:t>en</w:t>
      </w:r>
      <w:r>
        <w:t xml:space="preserve"> ein Blatt Papier und schreib</w:t>
      </w:r>
      <w:r w:rsidR="00077AEA">
        <w:t>en</w:t>
      </w:r>
      <w:r>
        <w:t xml:space="preserve"> ihre größte aktuelle Sorge darauf. Fordere dann auf, das Papier so fest wie möglich zusammenzuknüllen.</w:t>
      </w:r>
    </w:p>
    <w:p w14:paraId="3D206A69" w14:textId="0894AC85" w:rsidR="008444F5" w:rsidRPr="00C10C1C" w:rsidRDefault="00AC622E" w:rsidP="00AC622E">
      <w:pPr>
        <w:pStyle w:val="Eingerckt"/>
        <w:ind w:left="993"/>
      </w:pPr>
      <w:r>
        <w:t xml:space="preserve">Sage: Schaut euch den Papierball an. </w:t>
      </w:r>
      <w:r w:rsidR="00077AEA">
        <w:t xml:space="preserve">Das Papier ist </w:t>
      </w:r>
      <w:r>
        <w:t>zerknittert</w:t>
      </w:r>
      <w:r w:rsidR="00077AEA">
        <w:t xml:space="preserve"> und zerknautscht</w:t>
      </w:r>
      <w:r>
        <w:t xml:space="preserve">. Aber jetzt streicht </w:t>
      </w:r>
      <w:r w:rsidR="00077AEA">
        <w:t>es</w:t>
      </w:r>
      <w:r>
        <w:t xml:space="preserve"> wieder glatt. (Warte das ab.) Das Papier hat nun Falten – quasi Narben –, aber es ist immer noch ein </w:t>
      </w:r>
      <w:r w:rsidR="00077AEA">
        <w:t>vollständiges</w:t>
      </w:r>
      <w:r>
        <w:t xml:space="preserve"> Blatt. Es wurde gedrückt, aber nicht </w:t>
      </w:r>
      <w:r w:rsidR="004861D9">
        <w:t>kaputt</w:t>
      </w:r>
      <w:r w:rsidR="00F33000">
        <w:t xml:space="preserve"> </w:t>
      </w:r>
      <w:r w:rsidR="004861D9">
        <w:t>gemacht</w:t>
      </w:r>
      <w:r>
        <w:t xml:space="preserve">. Genau das ist die Botschaft von Paulus: Die Spuren des Lebens sind da, aber wir bleiben </w:t>
      </w:r>
      <w:r w:rsidR="008346CF">
        <w:t>ganz</w:t>
      </w:r>
      <w:r>
        <w:t>, weil Gott uns zusammenhält.</w:t>
      </w:r>
      <w:r w:rsidR="008444F5" w:rsidRPr="00C10C1C">
        <w:t xml:space="preserve"> </w:t>
      </w:r>
    </w:p>
    <w:p w14:paraId="1F9F1630" w14:textId="4715C346" w:rsidR="008444F5" w:rsidRPr="006F3943" w:rsidRDefault="008444F5" w:rsidP="00E972A2">
      <w:pPr>
        <w:pStyle w:val="Aufzhlungszeichen2"/>
        <w:numPr>
          <w:ilvl w:val="0"/>
          <w:numId w:val="0"/>
        </w:numPr>
        <w:ind w:left="1474"/>
      </w:pPr>
    </w:p>
    <w:p w14:paraId="706615F7" w14:textId="507D6B97" w:rsidR="00401D83" w:rsidRPr="00343703" w:rsidRDefault="00401D83" w:rsidP="00401D83">
      <w:pPr>
        <w:pStyle w:val="Eingerckt"/>
      </w:pPr>
    </w:p>
    <w:p w14:paraId="5DD615AF" w14:textId="064E9E62" w:rsidR="00791557" w:rsidRPr="00343703" w:rsidRDefault="00791557" w:rsidP="00DC78D5">
      <w:pPr>
        <w:pStyle w:val="Eingerckt"/>
      </w:pPr>
    </w:p>
    <w:sectPr w:rsidR="00791557" w:rsidRPr="00343703" w:rsidSect="00901EC7">
      <w:headerReference w:type="even" r:id="rId21"/>
      <w:headerReference w:type="default" r:id="rId22"/>
      <w:footerReference w:type="even" r:id="rId23"/>
      <w:footerReference w:type="default" r:id="rId24"/>
      <w:headerReference w:type="first" r:id="rId25"/>
      <w:footerReference w:type="first" r:id="rId26"/>
      <w:pgSz w:w="11906" w:h="16838" w:code="9"/>
      <w:pgMar w:top="1247" w:right="907" w:bottom="652" w:left="426" w:header="283" w:footer="397" w:gutter="0"/>
      <w:cols w:space="187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A76F4" w14:textId="77777777" w:rsidR="00AF3736" w:rsidRDefault="00AF3736" w:rsidP="007311DB">
      <w:pPr>
        <w:spacing w:line="240" w:lineRule="auto"/>
      </w:pPr>
      <w:r>
        <w:separator/>
      </w:r>
    </w:p>
  </w:endnote>
  <w:endnote w:type="continuationSeparator" w:id="0">
    <w:p w14:paraId="19DC1886" w14:textId="77777777" w:rsidR="00AF3736" w:rsidRDefault="00AF3736" w:rsidP="007311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9DD37" w14:textId="77777777" w:rsidR="004462BC" w:rsidRDefault="004462B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28DD8" w14:textId="3E820D3E" w:rsidR="0028393F" w:rsidRDefault="0028393F">
    <w:pPr>
      <w:pStyle w:val="Fuzeile"/>
    </w:pPr>
    <w:r>
      <w:rPr>
        <w:noProof/>
        <w:lang w:eastAsia="de-DE"/>
      </w:rPr>
      <w:drawing>
        <wp:anchor distT="0" distB="0" distL="114300" distR="114300" simplePos="0" relativeHeight="251667456" behindDoc="0" locked="0" layoutInCell="1" allowOverlap="1" wp14:anchorId="5FDDC610" wp14:editId="2836766B">
          <wp:simplePos x="0" y="0"/>
          <wp:positionH relativeFrom="page">
            <wp:posOffset>345440</wp:posOffset>
          </wp:positionH>
          <wp:positionV relativeFrom="margin">
            <wp:posOffset>8885555</wp:posOffset>
          </wp:positionV>
          <wp:extent cx="6871335" cy="785495"/>
          <wp:effectExtent l="0" t="0" r="5715" b="0"/>
          <wp:wrapSquare wrapText="bothSides"/>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71335" cy="78549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2395" w14:textId="77777777" w:rsidR="004462BC" w:rsidRDefault="004462B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BA8F4" w14:textId="77777777" w:rsidR="00AF3736" w:rsidRDefault="00AF3736" w:rsidP="007311DB">
      <w:pPr>
        <w:spacing w:line="240" w:lineRule="auto"/>
      </w:pPr>
      <w:r>
        <w:separator/>
      </w:r>
    </w:p>
  </w:footnote>
  <w:footnote w:type="continuationSeparator" w:id="0">
    <w:p w14:paraId="1918A750" w14:textId="77777777" w:rsidR="00AF3736" w:rsidRDefault="00AF3736" w:rsidP="007311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1E2A4" w14:textId="77777777" w:rsidR="004462BC" w:rsidRDefault="004462B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0D72B" w14:textId="1E42CFF4" w:rsidR="0001377B" w:rsidRDefault="00047B61" w:rsidP="007311DB">
    <w:pPr>
      <w:pStyle w:val="Kopfzeile"/>
      <w:tabs>
        <w:tab w:val="clear" w:pos="4536"/>
        <w:tab w:val="clear" w:pos="9072"/>
      </w:tabs>
    </w:pPr>
    <w:r>
      <w:rPr>
        <w:noProof/>
        <w:lang w:eastAsia="de-DE"/>
        <w14:ligatures w14:val="none"/>
      </w:rPr>
      <mc:AlternateContent>
        <mc:Choice Requires="wps">
          <w:drawing>
            <wp:anchor distT="0" distB="0" distL="114300" distR="114300" simplePos="0" relativeHeight="251662336" behindDoc="1" locked="0" layoutInCell="1" allowOverlap="1" wp14:anchorId="59B707CE" wp14:editId="16139C16">
              <wp:simplePos x="0" y="0"/>
              <wp:positionH relativeFrom="rightMargin">
                <wp:posOffset>101600</wp:posOffset>
              </wp:positionH>
              <wp:positionV relativeFrom="page">
                <wp:posOffset>4680585</wp:posOffset>
              </wp:positionV>
              <wp:extent cx="158400" cy="4824000"/>
              <wp:effectExtent l="0" t="0" r="12700" b="13970"/>
              <wp:wrapNone/>
              <wp:docPr id="14" name="Textfeld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400" cy="482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74F14A" w14:textId="1C14F588" w:rsidR="0001377B" w:rsidRPr="00047B61" w:rsidRDefault="00923907" w:rsidP="00047B61">
                          <w:pPr>
                            <w:rPr>
                              <w:color w:val="7B887E" w:themeColor="background2"/>
                              <w:sz w:val="14"/>
                              <w:szCs w:val="14"/>
                            </w:rPr>
                          </w:pPr>
                          <w:r w:rsidRPr="00047B61">
                            <w:rPr>
                              <w:color w:val="7B887E" w:themeColor="background2"/>
                              <w:sz w:val="14"/>
                              <w:szCs w:val="14"/>
                            </w:rPr>
                            <w:t xml:space="preserve">© Religionspädagogisches Institut (RPI) der Freikirche der Siebenten-Tags-Adventisten, </w:t>
                          </w:r>
                          <w:r w:rsidR="00E67BBC">
                            <w:rPr>
                              <w:color w:val="7B887E" w:themeColor="background2"/>
                              <w:sz w:val="14"/>
                              <w:szCs w:val="14"/>
                            </w:rPr>
                            <w:t>glauben-begleiten</w:t>
                          </w:r>
                          <w:r w:rsidRPr="00047B61">
                            <w:rPr>
                              <w:color w:val="7B887E" w:themeColor="background2"/>
                              <w:sz w:val="14"/>
                              <w:szCs w:val="14"/>
                            </w:rPr>
                            <w:t>.net, Layout: designbezirk.de</w:t>
                          </w:r>
                        </w:p>
                      </w:txbxContent>
                    </wps:txbx>
                    <wps:bodyPr rot="0" spcFirstLastPara="0" vertOverflow="overflow" horzOverflow="overflow" vert="vert270"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9B707CE" id="_x0000_t202" coordsize="21600,21600" o:spt="202" path="m,l,21600r21600,l21600,xe">
              <v:stroke joinstyle="miter"/>
              <v:path gradientshapeok="t" o:connecttype="rect"/>
            </v:shapetype>
            <v:shape id="Textfeld 14" o:spid="_x0000_s1026" type="#_x0000_t202" style="position:absolute;margin-left:8pt;margin-top:368.55pt;width:12.45pt;height:379.85pt;z-index:-251654144;visibility:visible;mso-wrap-style:non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" filled="f" stroked="f" strokeweight=".5pt">
              <v:textbox style="layout-flow:vertical;mso-layout-flow-alt:bottom-to-top;mso-fit-shape-to-text:t" inset="0,0,0,0">
                <w:txbxContent>
                  <w:p w14:paraId="5274F14A" w14:textId="1C14F588" w:rsidR="0001377B" w:rsidRPr="00047B61" w:rsidRDefault="00923907" w:rsidP="00047B61">
                    <w:pPr>
                      <w:rPr>
                        <w:color w:val="7B887E" w:themeColor="background2"/>
                        <w:sz w:val="14"/>
                        <w:szCs w:val="14"/>
                      </w:rPr>
                    </w:pPr>
                    <w:r w:rsidRPr="00047B61">
                      <w:rPr>
                        <w:color w:val="7B887E" w:themeColor="background2"/>
                        <w:sz w:val="14"/>
                        <w:szCs w:val="14"/>
                      </w:rPr>
                      <w:t xml:space="preserve">© Religionspädagogisches Institut (RPI) der Freikirche der Siebenten-Tags-Adventisten, </w:t>
                    </w:r>
                    <w:r w:rsidR="00E67BBC">
                      <w:rPr>
                        <w:color w:val="7B887E" w:themeColor="background2"/>
                        <w:sz w:val="14"/>
                        <w:szCs w:val="14"/>
                      </w:rPr>
                      <w:t>glauben-begleiten</w:t>
                    </w:r>
                    <w:r w:rsidRPr="00047B61">
                      <w:rPr>
                        <w:color w:val="7B887E" w:themeColor="background2"/>
                        <w:sz w:val="14"/>
                        <w:szCs w:val="14"/>
                      </w:rPr>
                      <w:t>.net, Layout: designbezirk.de</w:t>
                    </w: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E9FB8" w14:textId="4C9F1317" w:rsidR="002E0CA8" w:rsidRDefault="002E0CA8">
    <w:pPr>
      <w:pStyle w:val="Kopfzeile"/>
    </w:pPr>
    <w:r>
      <w:rPr>
        <w:noProof/>
        <w:lang w:eastAsia="de-DE"/>
      </w:rPr>
      <w:drawing>
        <wp:anchor distT="0" distB="215900" distL="114300" distR="114300" simplePos="0" relativeHeight="251660288" behindDoc="0" locked="0" layoutInCell="1" allowOverlap="1" wp14:anchorId="41D90E47" wp14:editId="0DAC2E67">
          <wp:simplePos x="0" y="0"/>
          <wp:positionH relativeFrom="page">
            <wp:posOffset>299066</wp:posOffset>
          </wp:positionH>
          <wp:positionV relativeFrom="page">
            <wp:posOffset>244482</wp:posOffset>
          </wp:positionV>
          <wp:extent cx="7022863" cy="1395167"/>
          <wp:effectExtent l="0" t="0" r="6985" b="0"/>
          <wp:wrapNone/>
          <wp:docPr id="19" name="Grafik 19" descr="C:\Users\MW\Desktop\Vorlage Michael\echtzeit_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W\Desktop\Vorlage Michael\echtzeit_Hea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22863" cy="139516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pt;height:14pt" o:bullet="t">
        <v:imagedata r:id="rId1" o:title="Pfeil"/>
      </v:shape>
    </w:pict>
  </w:numPicBullet>
  <w:numPicBullet w:numPicBulletId="1">
    <w:pict>
      <v:shape id="_x0000_i1026" type="#_x0000_t75" style="width:7pt;height:7pt" o:bullet="t">
        <v:imagedata r:id="rId2" o:title="Kleiner Pfeil"/>
      </v:shape>
    </w:pict>
  </w:numPicBullet>
  <w:abstractNum w:abstractNumId="0" w15:restartNumberingAfterBreak="0">
    <w:nsid w:val="FFFFFF80"/>
    <w:multiLevelType w:val="singleLevel"/>
    <w:tmpl w:val="9D206200"/>
    <w:lvl w:ilvl="0">
      <w:start w:val="1"/>
      <w:numFmt w:val="bullet"/>
      <w:lvlText w:val=""/>
      <w:lvlJc w:val="left"/>
      <w:pPr>
        <w:tabs>
          <w:tab w:val="num" w:pos="-2476"/>
        </w:tabs>
        <w:ind w:left="-2476" w:hanging="360"/>
      </w:pPr>
      <w:rPr>
        <w:rFonts w:ascii="Symbol" w:hAnsi="Symbol" w:hint="default"/>
      </w:rPr>
    </w:lvl>
  </w:abstractNum>
  <w:abstractNum w:abstractNumId="1" w15:restartNumberingAfterBreak="0">
    <w:nsid w:val="FFFFFF83"/>
    <w:multiLevelType w:val="singleLevel"/>
    <w:tmpl w:val="6568C954"/>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E036216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68840B4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F22438A"/>
    <w:multiLevelType w:val="hybridMultilevel"/>
    <w:tmpl w:val="3104CB4C"/>
    <w:lvl w:ilvl="0" w:tplc="43B26CEC">
      <w:start w:val="1"/>
      <w:numFmt w:val="decimal"/>
      <w:lvlText w:val="%1."/>
      <w:lvlJc w:val="left"/>
      <w:pPr>
        <w:ind w:left="955" w:hanging="360"/>
      </w:pPr>
      <w:rPr>
        <w:rFonts w:hint="default"/>
      </w:rPr>
    </w:lvl>
    <w:lvl w:ilvl="1" w:tplc="08090019" w:tentative="1">
      <w:start w:val="1"/>
      <w:numFmt w:val="lowerLetter"/>
      <w:lvlText w:val="%2."/>
      <w:lvlJc w:val="left"/>
      <w:pPr>
        <w:ind w:left="1675" w:hanging="360"/>
      </w:pPr>
    </w:lvl>
    <w:lvl w:ilvl="2" w:tplc="0809001B" w:tentative="1">
      <w:start w:val="1"/>
      <w:numFmt w:val="lowerRoman"/>
      <w:lvlText w:val="%3."/>
      <w:lvlJc w:val="right"/>
      <w:pPr>
        <w:ind w:left="2395" w:hanging="180"/>
      </w:pPr>
    </w:lvl>
    <w:lvl w:ilvl="3" w:tplc="0809000F" w:tentative="1">
      <w:start w:val="1"/>
      <w:numFmt w:val="decimal"/>
      <w:lvlText w:val="%4."/>
      <w:lvlJc w:val="left"/>
      <w:pPr>
        <w:ind w:left="3115" w:hanging="360"/>
      </w:pPr>
    </w:lvl>
    <w:lvl w:ilvl="4" w:tplc="08090019" w:tentative="1">
      <w:start w:val="1"/>
      <w:numFmt w:val="lowerLetter"/>
      <w:lvlText w:val="%5."/>
      <w:lvlJc w:val="left"/>
      <w:pPr>
        <w:ind w:left="3835" w:hanging="360"/>
      </w:pPr>
    </w:lvl>
    <w:lvl w:ilvl="5" w:tplc="0809001B" w:tentative="1">
      <w:start w:val="1"/>
      <w:numFmt w:val="lowerRoman"/>
      <w:lvlText w:val="%6."/>
      <w:lvlJc w:val="right"/>
      <w:pPr>
        <w:ind w:left="4555" w:hanging="180"/>
      </w:pPr>
    </w:lvl>
    <w:lvl w:ilvl="6" w:tplc="0809000F" w:tentative="1">
      <w:start w:val="1"/>
      <w:numFmt w:val="decimal"/>
      <w:lvlText w:val="%7."/>
      <w:lvlJc w:val="left"/>
      <w:pPr>
        <w:ind w:left="5275" w:hanging="360"/>
      </w:pPr>
    </w:lvl>
    <w:lvl w:ilvl="7" w:tplc="08090019" w:tentative="1">
      <w:start w:val="1"/>
      <w:numFmt w:val="lowerLetter"/>
      <w:lvlText w:val="%8."/>
      <w:lvlJc w:val="left"/>
      <w:pPr>
        <w:ind w:left="5995" w:hanging="360"/>
      </w:pPr>
    </w:lvl>
    <w:lvl w:ilvl="8" w:tplc="0809001B" w:tentative="1">
      <w:start w:val="1"/>
      <w:numFmt w:val="lowerRoman"/>
      <w:lvlText w:val="%9."/>
      <w:lvlJc w:val="right"/>
      <w:pPr>
        <w:ind w:left="6715" w:hanging="180"/>
      </w:pPr>
    </w:lvl>
  </w:abstractNum>
  <w:abstractNum w:abstractNumId="5" w15:restartNumberingAfterBreak="0">
    <w:nsid w:val="1272657C"/>
    <w:multiLevelType w:val="hybridMultilevel"/>
    <w:tmpl w:val="06EE55EC"/>
    <w:lvl w:ilvl="0" w:tplc="04070003">
      <w:start w:val="1"/>
      <w:numFmt w:val="bullet"/>
      <w:lvlText w:val="o"/>
      <w:lvlJc w:val="left"/>
      <w:pPr>
        <w:ind w:left="1315" w:hanging="360"/>
      </w:pPr>
      <w:rPr>
        <w:rFonts w:ascii="Courier New" w:hAnsi="Courier New" w:cs="Courier New" w:hint="default"/>
      </w:rPr>
    </w:lvl>
    <w:lvl w:ilvl="1" w:tplc="08090003" w:tentative="1">
      <w:start w:val="1"/>
      <w:numFmt w:val="bullet"/>
      <w:lvlText w:val="o"/>
      <w:lvlJc w:val="left"/>
      <w:pPr>
        <w:ind w:left="2035" w:hanging="360"/>
      </w:pPr>
      <w:rPr>
        <w:rFonts w:ascii="Courier New" w:hAnsi="Courier New" w:cs="Courier New" w:hint="default"/>
      </w:rPr>
    </w:lvl>
    <w:lvl w:ilvl="2" w:tplc="08090005" w:tentative="1">
      <w:start w:val="1"/>
      <w:numFmt w:val="bullet"/>
      <w:lvlText w:val=""/>
      <w:lvlJc w:val="left"/>
      <w:pPr>
        <w:ind w:left="2755" w:hanging="360"/>
      </w:pPr>
      <w:rPr>
        <w:rFonts w:ascii="Wingdings" w:hAnsi="Wingdings" w:hint="default"/>
      </w:rPr>
    </w:lvl>
    <w:lvl w:ilvl="3" w:tplc="08090001" w:tentative="1">
      <w:start w:val="1"/>
      <w:numFmt w:val="bullet"/>
      <w:lvlText w:val=""/>
      <w:lvlJc w:val="left"/>
      <w:pPr>
        <w:ind w:left="3475" w:hanging="360"/>
      </w:pPr>
      <w:rPr>
        <w:rFonts w:ascii="Symbol" w:hAnsi="Symbol" w:hint="default"/>
      </w:rPr>
    </w:lvl>
    <w:lvl w:ilvl="4" w:tplc="08090003" w:tentative="1">
      <w:start w:val="1"/>
      <w:numFmt w:val="bullet"/>
      <w:lvlText w:val="o"/>
      <w:lvlJc w:val="left"/>
      <w:pPr>
        <w:ind w:left="4195" w:hanging="360"/>
      </w:pPr>
      <w:rPr>
        <w:rFonts w:ascii="Courier New" w:hAnsi="Courier New" w:cs="Courier New" w:hint="default"/>
      </w:rPr>
    </w:lvl>
    <w:lvl w:ilvl="5" w:tplc="08090005" w:tentative="1">
      <w:start w:val="1"/>
      <w:numFmt w:val="bullet"/>
      <w:lvlText w:val=""/>
      <w:lvlJc w:val="left"/>
      <w:pPr>
        <w:ind w:left="4915" w:hanging="360"/>
      </w:pPr>
      <w:rPr>
        <w:rFonts w:ascii="Wingdings" w:hAnsi="Wingdings" w:hint="default"/>
      </w:rPr>
    </w:lvl>
    <w:lvl w:ilvl="6" w:tplc="08090001" w:tentative="1">
      <w:start w:val="1"/>
      <w:numFmt w:val="bullet"/>
      <w:lvlText w:val=""/>
      <w:lvlJc w:val="left"/>
      <w:pPr>
        <w:ind w:left="5635" w:hanging="360"/>
      </w:pPr>
      <w:rPr>
        <w:rFonts w:ascii="Symbol" w:hAnsi="Symbol" w:hint="default"/>
      </w:rPr>
    </w:lvl>
    <w:lvl w:ilvl="7" w:tplc="08090003" w:tentative="1">
      <w:start w:val="1"/>
      <w:numFmt w:val="bullet"/>
      <w:lvlText w:val="o"/>
      <w:lvlJc w:val="left"/>
      <w:pPr>
        <w:ind w:left="6355" w:hanging="360"/>
      </w:pPr>
      <w:rPr>
        <w:rFonts w:ascii="Courier New" w:hAnsi="Courier New" w:cs="Courier New" w:hint="default"/>
      </w:rPr>
    </w:lvl>
    <w:lvl w:ilvl="8" w:tplc="08090005" w:tentative="1">
      <w:start w:val="1"/>
      <w:numFmt w:val="bullet"/>
      <w:lvlText w:val=""/>
      <w:lvlJc w:val="left"/>
      <w:pPr>
        <w:ind w:left="7075" w:hanging="360"/>
      </w:pPr>
      <w:rPr>
        <w:rFonts w:ascii="Wingdings" w:hAnsi="Wingdings" w:hint="default"/>
      </w:rPr>
    </w:lvl>
  </w:abstractNum>
  <w:abstractNum w:abstractNumId="6" w15:restartNumberingAfterBreak="0">
    <w:nsid w:val="1C6E5E55"/>
    <w:multiLevelType w:val="multilevel"/>
    <w:tmpl w:val="6B16A0D6"/>
    <w:lvl w:ilvl="0">
      <w:start w:val="1"/>
      <w:numFmt w:val="bullet"/>
      <w:pStyle w:val="Aufzhlungszeichen"/>
      <w:lvlText w:val=""/>
      <w:lvlJc w:val="left"/>
      <w:pPr>
        <w:ind w:left="786"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1D7A0AEF"/>
    <w:multiLevelType w:val="hybridMultilevel"/>
    <w:tmpl w:val="8CD0A7CC"/>
    <w:lvl w:ilvl="0" w:tplc="5F7A49F4">
      <w:numFmt w:val="bullet"/>
      <w:lvlText w:val=""/>
      <w:lvlJc w:val="left"/>
      <w:pPr>
        <w:ind w:left="955" w:hanging="360"/>
      </w:pPr>
      <w:rPr>
        <w:rFonts w:ascii="Wingdings" w:eastAsiaTheme="minorHAnsi" w:hAnsi="Wingdings" w:cstheme="minorBidi" w:hint="default"/>
      </w:rPr>
    </w:lvl>
    <w:lvl w:ilvl="1" w:tplc="04070003" w:tentative="1">
      <w:start w:val="1"/>
      <w:numFmt w:val="bullet"/>
      <w:lvlText w:val="o"/>
      <w:lvlJc w:val="left"/>
      <w:pPr>
        <w:ind w:left="1675" w:hanging="360"/>
      </w:pPr>
      <w:rPr>
        <w:rFonts w:ascii="Courier New" w:hAnsi="Courier New" w:cs="Courier New" w:hint="default"/>
      </w:rPr>
    </w:lvl>
    <w:lvl w:ilvl="2" w:tplc="04070005" w:tentative="1">
      <w:start w:val="1"/>
      <w:numFmt w:val="bullet"/>
      <w:lvlText w:val=""/>
      <w:lvlJc w:val="left"/>
      <w:pPr>
        <w:ind w:left="2395" w:hanging="360"/>
      </w:pPr>
      <w:rPr>
        <w:rFonts w:ascii="Wingdings" w:hAnsi="Wingdings" w:hint="default"/>
      </w:rPr>
    </w:lvl>
    <w:lvl w:ilvl="3" w:tplc="04070001" w:tentative="1">
      <w:start w:val="1"/>
      <w:numFmt w:val="bullet"/>
      <w:lvlText w:val=""/>
      <w:lvlJc w:val="left"/>
      <w:pPr>
        <w:ind w:left="3115" w:hanging="360"/>
      </w:pPr>
      <w:rPr>
        <w:rFonts w:ascii="Symbol" w:hAnsi="Symbol" w:hint="default"/>
      </w:rPr>
    </w:lvl>
    <w:lvl w:ilvl="4" w:tplc="04070003" w:tentative="1">
      <w:start w:val="1"/>
      <w:numFmt w:val="bullet"/>
      <w:lvlText w:val="o"/>
      <w:lvlJc w:val="left"/>
      <w:pPr>
        <w:ind w:left="3835" w:hanging="360"/>
      </w:pPr>
      <w:rPr>
        <w:rFonts w:ascii="Courier New" w:hAnsi="Courier New" w:cs="Courier New" w:hint="default"/>
      </w:rPr>
    </w:lvl>
    <w:lvl w:ilvl="5" w:tplc="04070005" w:tentative="1">
      <w:start w:val="1"/>
      <w:numFmt w:val="bullet"/>
      <w:lvlText w:val=""/>
      <w:lvlJc w:val="left"/>
      <w:pPr>
        <w:ind w:left="4555" w:hanging="360"/>
      </w:pPr>
      <w:rPr>
        <w:rFonts w:ascii="Wingdings" w:hAnsi="Wingdings" w:hint="default"/>
      </w:rPr>
    </w:lvl>
    <w:lvl w:ilvl="6" w:tplc="04070001" w:tentative="1">
      <w:start w:val="1"/>
      <w:numFmt w:val="bullet"/>
      <w:lvlText w:val=""/>
      <w:lvlJc w:val="left"/>
      <w:pPr>
        <w:ind w:left="5275" w:hanging="360"/>
      </w:pPr>
      <w:rPr>
        <w:rFonts w:ascii="Symbol" w:hAnsi="Symbol" w:hint="default"/>
      </w:rPr>
    </w:lvl>
    <w:lvl w:ilvl="7" w:tplc="04070003" w:tentative="1">
      <w:start w:val="1"/>
      <w:numFmt w:val="bullet"/>
      <w:lvlText w:val="o"/>
      <w:lvlJc w:val="left"/>
      <w:pPr>
        <w:ind w:left="5995" w:hanging="360"/>
      </w:pPr>
      <w:rPr>
        <w:rFonts w:ascii="Courier New" w:hAnsi="Courier New" w:cs="Courier New" w:hint="default"/>
      </w:rPr>
    </w:lvl>
    <w:lvl w:ilvl="8" w:tplc="04070005" w:tentative="1">
      <w:start w:val="1"/>
      <w:numFmt w:val="bullet"/>
      <w:lvlText w:val=""/>
      <w:lvlJc w:val="left"/>
      <w:pPr>
        <w:ind w:left="6715" w:hanging="360"/>
      </w:pPr>
      <w:rPr>
        <w:rFonts w:ascii="Wingdings" w:hAnsi="Wingdings" w:hint="default"/>
      </w:rPr>
    </w:lvl>
  </w:abstractNum>
  <w:abstractNum w:abstractNumId="8" w15:restartNumberingAfterBreak="0">
    <w:nsid w:val="235C4BFB"/>
    <w:multiLevelType w:val="hybridMultilevel"/>
    <w:tmpl w:val="87CAFA02"/>
    <w:lvl w:ilvl="0" w:tplc="E8E2CE78">
      <w:start w:val="1"/>
      <w:numFmt w:val="bullet"/>
      <w:pStyle w:val="Aufzhlungszeichen2"/>
      <w:lvlText w:val=""/>
      <w:lvlPicBulletId w:val="1"/>
      <w:lvlJc w:val="left"/>
      <w:pPr>
        <w:ind w:left="5463" w:hanging="360"/>
      </w:pPr>
      <w:rPr>
        <w:rFonts w:ascii="Symbol" w:hAnsi="Symbol" w:hint="default"/>
        <w:color w:val="auto"/>
      </w:rPr>
    </w:lvl>
    <w:lvl w:ilvl="1" w:tplc="04070003" w:tentative="1">
      <w:start w:val="1"/>
      <w:numFmt w:val="bullet"/>
      <w:lvlText w:val="o"/>
      <w:lvlJc w:val="left"/>
      <w:pPr>
        <w:ind w:left="6183" w:hanging="360"/>
      </w:pPr>
      <w:rPr>
        <w:rFonts w:ascii="Courier New" w:hAnsi="Courier New" w:cs="Courier New" w:hint="default"/>
      </w:rPr>
    </w:lvl>
    <w:lvl w:ilvl="2" w:tplc="04070005" w:tentative="1">
      <w:start w:val="1"/>
      <w:numFmt w:val="bullet"/>
      <w:lvlText w:val=""/>
      <w:lvlJc w:val="left"/>
      <w:pPr>
        <w:ind w:left="6903" w:hanging="360"/>
      </w:pPr>
      <w:rPr>
        <w:rFonts w:ascii="Wingdings" w:hAnsi="Wingdings" w:hint="default"/>
      </w:rPr>
    </w:lvl>
    <w:lvl w:ilvl="3" w:tplc="04070001" w:tentative="1">
      <w:start w:val="1"/>
      <w:numFmt w:val="bullet"/>
      <w:lvlText w:val=""/>
      <w:lvlJc w:val="left"/>
      <w:pPr>
        <w:ind w:left="7623" w:hanging="360"/>
      </w:pPr>
      <w:rPr>
        <w:rFonts w:ascii="Symbol" w:hAnsi="Symbol" w:hint="default"/>
      </w:rPr>
    </w:lvl>
    <w:lvl w:ilvl="4" w:tplc="04070003" w:tentative="1">
      <w:start w:val="1"/>
      <w:numFmt w:val="bullet"/>
      <w:lvlText w:val="o"/>
      <w:lvlJc w:val="left"/>
      <w:pPr>
        <w:ind w:left="8343" w:hanging="360"/>
      </w:pPr>
      <w:rPr>
        <w:rFonts w:ascii="Courier New" w:hAnsi="Courier New" w:cs="Courier New" w:hint="default"/>
      </w:rPr>
    </w:lvl>
    <w:lvl w:ilvl="5" w:tplc="04070005" w:tentative="1">
      <w:start w:val="1"/>
      <w:numFmt w:val="bullet"/>
      <w:lvlText w:val=""/>
      <w:lvlJc w:val="left"/>
      <w:pPr>
        <w:ind w:left="9063" w:hanging="360"/>
      </w:pPr>
      <w:rPr>
        <w:rFonts w:ascii="Wingdings" w:hAnsi="Wingdings" w:hint="default"/>
      </w:rPr>
    </w:lvl>
    <w:lvl w:ilvl="6" w:tplc="04070001" w:tentative="1">
      <w:start w:val="1"/>
      <w:numFmt w:val="bullet"/>
      <w:lvlText w:val=""/>
      <w:lvlJc w:val="left"/>
      <w:pPr>
        <w:ind w:left="9783" w:hanging="360"/>
      </w:pPr>
      <w:rPr>
        <w:rFonts w:ascii="Symbol" w:hAnsi="Symbol" w:hint="default"/>
      </w:rPr>
    </w:lvl>
    <w:lvl w:ilvl="7" w:tplc="04070003" w:tentative="1">
      <w:start w:val="1"/>
      <w:numFmt w:val="bullet"/>
      <w:lvlText w:val="o"/>
      <w:lvlJc w:val="left"/>
      <w:pPr>
        <w:ind w:left="10503" w:hanging="360"/>
      </w:pPr>
      <w:rPr>
        <w:rFonts w:ascii="Courier New" w:hAnsi="Courier New" w:cs="Courier New" w:hint="default"/>
      </w:rPr>
    </w:lvl>
    <w:lvl w:ilvl="8" w:tplc="04070005" w:tentative="1">
      <w:start w:val="1"/>
      <w:numFmt w:val="bullet"/>
      <w:lvlText w:val=""/>
      <w:lvlJc w:val="left"/>
      <w:pPr>
        <w:ind w:left="11223" w:hanging="360"/>
      </w:pPr>
      <w:rPr>
        <w:rFonts w:ascii="Wingdings" w:hAnsi="Wingdings" w:hint="default"/>
      </w:rPr>
    </w:lvl>
  </w:abstractNum>
  <w:abstractNum w:abstractNumId="9" w15:restartNumberingAfterBreak="0">
    <w:nsid w:val="31C34E9C"/>
    <w:multiLevelType w:val="multilevel"/>
    <w:tmpl w:val="040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3934506F"/>
    <w:multiLevelType w:val="hybridMultilevel"/>
    <w:tmpl w:val="0576CED0"/>
    <w:lvl w:ilvl="0" w:tplc="D67A8AC4">
      <w:start w:val="1"/>
      <w:numFmt w:val="decimal"/>
      <w:lvlText w:val="%1."/>
      <w:lvlJc w:val="left"/>
      <w:pPr>
        <w:ind w:left="955" w:hanging="360"/>
      </w:pPr>
      <w:rPr>
        <w:rFonts w:hint="default"/>
      </w:rPr>
    </w:lvl>
    <w:lvl w:ilvl="1" w:tplc="08090019" w:tentative="1">
      <w:start w:val="1"/>
      <w:numFmt w:val="lowerLetter"/>
      <w:lvlText w:val="%2."/>
      <w:lvlJc w:val="left"/>
      <w:pPr>
        <w:ind w:left="1675" w:hanging="360"/>
      </w:pPr>
    </w:lvl>
    <w:lvl w:ilvl="2" w:tplc="0809001B" w:tentative="1">
      <w:start w:val="1"/>
      <w:numFmt w:val="lowerRoman"/>
      <w:lvlText w:val="%3."/>
      <w:lvlJc w:val="right"/>
      <w:pPr>
        <w:ind w:left="2395" w:hanging="180"/>
      </w:pPr>
    </w:lvl>
    <w:lvl w:ilvl="3" w:tplc="0809000F" w:tentative="1">
      <w:start w:val="1"/>
      <w:numFmt w:val="decimal"/>
      <w:lvlText w:val="%4."/>
      <w:lvlJc w:val="left"/>
      <w:pPr>
        <w:ind w:left="3115" w:hanging="360"/>
      </w:pPr>
    </w:lvl>
    <w:lvl w:ilvl="4" w:tplc="08090019" w:tentative="1">
      <w:start w:val="1"/>
      <w:numFmt w:val="lowerLetter"/>
      <w:lvlText w:val="%5."/>
      <w:lvlJc w:val="left"/>
      <w:pPr>
        <w:ind w:left="3835" w:hanging="360"/>
      </w:pPr>
    </w:lvl>
    <w:lvl w:ilvl="5" w:tplc="0809001B" w:tentative="1">
      <w:start w:val="1"/>
      <w:numFmt w:val="lowerRoman"/>
      <w:lvlText w:val="%6."/>
      <w:lvlJc w:val="right"/>
      <w:pPr>
        <w:ind w:left="4555" w:hanging="180"/>
      </w:pPr>
    </w:lvl>
    <w:lvl w:ilvl="6" w:tplc="0809000F" w:tentative="1">
      <w:start w:val="1"/>
      <w:numFmt w:val="decimal"/>
      <w:lvlText w:val="%7."/>
      <w:lvlJc w:val="left"/>
      <w:pPr>
        <w:ind w:left="5275" w:hanging="360"/>
      </w:pPr>
    </w:lvl>
    <w:lvl w:ilvl="7" w:tplc="08090019" w:tentative="1">
      <w:start w:val="1"/>
      <w:numFmt w:val="lowerLetter"/>
      <w:lvlText w:val="%8."/>
      <w:lvlJc w:val="left"/>
      <w:pPr>
        <w:ind w:left="5995" w:hanging="360"/>
      </w:pPr>
    </w:lvl>
    <w:lvl w:ilvl="8" w:tplc="0809001B" w:tentative="1">
      <w:start w:val="1"/>
      <w:numFmt w:val="lowerRoman"/>
      <w:lvlText w:val="%9."/>
      <w:lvlJc w:val="right"/>
      <w:pPr>
        <w:ind w:left="6715" w:hanging="180"/>
      </w:pPr>
    </w:lvl>
  </w:abstractNum>
  <w:abstractNum w:abstractNumId="11" w15:restartNumberingAfterBreak="0">
    <w:nsid w:val="3DF82487"/>
    <w:multiLevelType w:val="hybridMultilevel"/>
    <w:tmpl w:val="3CBC6122"/>
    <w:lvl w:ilvl="0" w:tplc="17E03936">
      <w:start w:val="1"/>
      <w:numFmt w:val="decimal"/>
      <w:lvlText w:val="%1."/>
      <w:lvlJc w:val="left"/>
      <w:pPr>
        <w:ind w:left="955" w:hanging="360"/>
      </w:pPr>
      <w:rPr>
        <w:rFonts w:hint="default"/>
      </w:rPr>
    </w:lvl>
    <w:lvl w:ilvl="1" w:tplc="08090019" w:tentative="1">
      <w:start w:val="1"/>
      <w:numFmt w:val="lowerLetter"/>
      <w:lvlText w:val="%2."/>
      <w:lvlJc w:val="left"/>
      <w:pPr>
        <w:ind w:left="1675" w:hanging="360"/>
      </w:pPr>
    </w:lvl>
    <w:lvl w:ilvl="2" w:tplc="0809001B" w:tentative="1">
      <w:start w:val="1"/>
      <w:numFmt w:val="lowerRoman"/>
      <w:lvlText w:val="%3."/>
      <w:lvlJc w:val="right"/>
      <w:pPr>
        <w:ind w:left="2395" w:hanging="180"/>
      </w:pPr>
    </w:lvl>
    <w:lvl w:ilvl="3" w:tplc="0809000F" w:tentative="1">
      <w:start w:val="1"/>
      <w:numFmt w:val="decimal"/>
      <w:lvlText w:val="%4."/>
      <w:lvlJc w:val="left"/>
      <w:pPr>
        <w:ind w:left="3115" w:hanging="360"/>
      </w:pPr>
    </w:lvl>
    <w:lvl w:ilvl="4" w:tplc="08090019" w:tentative="1">
      <w:start w:val="1"/>
      <w:numFmt w:val="lowerLetter"/>
      <w:lvlText w:val="%5."/>
      <w:lvlJc w:val="left"/>
      <w:pPr>
        <w:ind w:left="3835" w:hanging="360"/>
      </w:pPr>
    </w:lvl>
    <w:lvl w:ilvl="5" w:tplc="0809001B" w:tentative="1">
      <w:start w:val="1"/>
      <w:numFmt w:val="lowerRoman"/>
      <w:lvlText w:val="%6."/>
      <w:lvlJc w:val="right"/>
      <w:pPr>
        <w:ind w:left="4555" w:hanging="180"/>
      </w:pPr>
    </w:lvl>
    <w:lvl w:ilvl="6" w:tplc="0809000F" w:tentative="1">
      <w:start w:val="1"/>
      <w:numFmt w:val="decimal"/>
      <w:lvlText w:val="%7."/>
      <w:lvlJc w:val="left"/>
      <w:pPr>
        <w:ind w:left="5275" w:hanging="360"/>
      </w:pPr>
    </w:lvl>
    <w:lvl w:ilvl="7" w:tplc="08090019" w:tentative="1">
      <w:start w:val="1"/>
      <w:numFmt w:val="lowerLetter"/>
      <w:lvlText w:val="%8."/>
      <w:lvlJc w:val="left"/>
      <w:pPr>
        <w:ind w:left="5995" w:hanging="360"/>
      </w:pPr>
    </w:lvl>
    <w:lvl w:ilvl="8" w:tplc="0809001B" w:tentative="1">
      <w:start w:val="1"/>
      <w:numFmt w:val="lowerRoman"/>
      <w:lvlText w:val="%9."/>
      <w:lvlJc w:val="right"/>
      <w:pPr>
        <w:ind w:left="6715" w:hanging="180"/>
      </w:pPr>
    </w:lvl>
  </w:abstractNum>
  <w:abstractNum w:abstractNumId="12" w15:restartNumberingAfterBreak="0">
    <w:nsid w:val="44BE7101"/>
    <w:multiLevelType w:val="hybridMultilevel"/>
    <w:tmpl w:val="991655B2"/>
    <w:lvl w:ilvl="0" w:tplc="AAE48C58">
      <w:start w:val="1"/>
      <w:numFmt w:val="decimal"/>
      <w:lvlText w:val="%1."/>
      <w:lvlJc w:val="left"/>
      <w:pPr>
        <w:ind w:left="955" w:hanging="360"/>
      </w:pPr>
      <w:rPr>
        <w:rFonts w:hint="default"/>
      </w:rPr>
    </w:lvl>
    <w:lvl w:ilvl="1" w:tplc="08090019" w:tentative="1">
      <w:start w:val="1"/>
      <w:numFmt w:val="lowerLetter"/>
      <w:lvlText w:val="%2."/>
      <w:lvlJc w:val="left"/>
      <w:pPr>
        <w:ind w:left="1675" w:hanging="360"/>
      </w:pPr>
    </w:lvl>
    <w:lvl w:ilvl="2" w:tplc="0809001B" w:tentative="1">
      <w:start w:val="1"/>
      <w:numFmt w:val="lowerRoman"/>
      <w:lvlText w:val="%3."/>
      <w:lvlJc w:val="right"/>
      <w:pPr>
        <w:ind w:left="2395" w:hanging="180"/>
      </w:pPr>
    </w:lvl>
    <w:lvl w:ilvl="3" w:tplc="0809000F" w:tentative="1">
      <w:start w:val="1"/>
      <w:numFmt w:val="decimal"/>
      <w:lvlText w:val="%4."/>
      <w:lvlJc w:val="left"/>
      <w:pPr>
        <w:ind w:left="3115" w:hanging="360"/>
      </w:pPr>
    </w:lvl>
    <w:lvl w:ilvl="4" w:tplc="08090019" w:tentative="1">
      <w:start w:val="1"/>
      <w:numFmt w:val="lowerLetter"/>
      <w:lvlText w:val="%5."/>
      <w:lvlJc w:val="left"/>
      <w:pPr>
        <w:ind w:left="3835" w:hanging="360"/>
      </w:pPr>
    </w:lvl>
    <w:lvl w:ilvl="5" w:tplc="0809001B" w:tentative="1">
      <w:start w:val="1"/>
      <w:numFmt w:val="lowerRoman"/>
      <w:lvlText w:val="%6."/>
      <w:lvlJc w:val="right"/>
      <w:pPr>
        <w:ind w:left="4555" w:hanging="180"/>
      </w:pPr>
    </w:lvl>
    <w:lvl w:ilvl="6" w:tplc="0809000F" w:tentative="1">
      <w:start w:val="1"/>
      <w:numFmt w:val="decimal"/>
      <w:lvlText w:val="%7."/>
      <w:lvlJc w:val="left"/>
      <w:pPr>
        <w:ind w:left="5275" w:hanging="360"/>
      </w:pPr>
    </w:lvl>
    <w:lvl w:ilvl="7" w:tplc="08090019" w:tentative="1">
      <w:start w:val="1"/>
      <w:numFmt w:val="lowerLetter"/>
      <w:lvlText w:val="%8."/>
      <w:lvlJc w:val="left"/>
      <w:pPr>
        <w:ind w:left="5995" w:hanging="360"/>
      </w:pPr>
    </w:lvl>
    <w:lvl w:ilvl="8" w:tplc="0809001B" w:tentative="1">
      <w:start w:val="1"/>
      <w:numFmt w:val="lowerRoman"/>
      <w:lvlText w:val="%9."/>
      <w:lvlJc w:val="right"/>
      <w:pPr>
        <w:ind w:left="6715" w:hanging="180"/>
      </w:pPr>
    </w:lvl>
  </w:abstractNum>
  <w:abstractNum w:abstractNumId="13" w15:restartNumberingAfterBreak="0">
    <w:nsid w:val="4D0C0126"/>
    <w:multiLevelType w:val="hybridMultilevel"/>
    <w:tmpl w:val="E44257DA"/>
    <w:lvl w:ilvl="0" w:tplc="3EBAD012">
      <w:start w:val="1"/>
      <w:numFmt w:val="decimal"/>
      <w:lvlText w:val="%1."/>
      <w:lvlJc w:val="left"/>
      <w:pPr>
        <w:ind w:left="955" w:hanging="360"/>
      </w:pPr>
      <w:rPr>
        <w:rFonts w:hint="default"/>
      </w:rPr>
    </w:lvl>
    <w:lvl w:ilvl="1" w:tplc="08090019" w:tentative="1">
      <w:start w:val="1"/>
      <w:numFmt w:val="lowerLetter"/>
      <w:lvlText w:val="%2."/>
      <w:lvlJc w:val="left"/>
      <w:pPr>
        <w:ind w:left="1675" w:hanging="360"/>
      </w:pPr>
    </w:lvl>
    <w:lvl w:ilvl="2" w:tplc="0809001B" w:tentative="1">
      <w:start w:val="1"/>
      <w:numFmt w:val="lowerRoman"/>
      <w:lvlText w:val="%3."/>
      <w:lvlJc w:val="right"/>
      <w:pPr>
        <w:ind w:left="2395" w:hanging="180"/>
      </w:pPr>
    </w:lvl>
    <w:lvl w:ilvl="3" w:tplc="0809000F" w:tentative="1">
      <w:start w:val="1"/>
      <w:numFmt w:val="decimal"/>
      <w:lvlText w:val="%4."/>
      <w:lvlJc w:val="left"/>
      <w:pPr>
        <w:ind w:left="3115" w:hanging="360"/>
      </w:pPr>
    </w:lvl>
    <w:lvl w:ilvl="4" w:tplc="08090019" w:tentative="1">
      <w:start w:val="1"/>
      <w:numFmt w:val="lowerLetter"/>
      <w:lvlText w:val="%5."/>
      <w:lvlJc w:val="left"/>
      <w:pPr>
        <w:ind w:left="3835" w:hanging="360"/>
      </w:pPr>
    </w:lvl>
    <w:lvl w:ilvl="5" w:tplc="0809001B" w:tentative="1">
      <w:start w:val="1"/>
      <w:numFmt w:val="lowerRoman"/>
      <w:lvlText w:val="%6."/>
      <w:lvlJc w:val="right"/>
      <w:pPr>
        <w:ind w:left="4555" w:hanging="180"/>
      </w:pPr>
    </w:lvl>
    <w:lvl w:ilvl="6" w:tplc="0809000F" w:tentative="1">
      <w:start w:val="1"/>
      <w:numFmt w:val="decimal"/>
      <w:lvlText w:val="%7."/>
      <w:lvlJc w:val="left"/>
      <w:pPr>
        <w:ind w:left="5275" w:hanging="360"/>
      </w:pPr>
    </w:lvl>
    <w:lvl w:ilvl="7" w:tplc="08090019" w:tentative="1">
      <w:start w:val="1"/>
      <w:numFmt w:val="lowerLetter"/>
      <w:lvlText w:val="%8."/>
      <w:lvlJc w:val="left"/>
      <w:pPr>
        <w:ind w:left="5995" w:hanging="360"/>
      </w:pPr>
    </w:lvl>
    <w:lvl w:ilvl="8" w:tplc="0809001B" w:tentative="1">
      <w:start w:val="1"/>
      <w:numFmt w:val="lowerRoman"/>
      <w:lvlText w:val="%9."/>
      <w:lvlJc w:val="right"/>
      <w:pPr>
        <w:ind w:left="6715" w:hanging="180"/>
      </w:pPr>
    </w:lvl>
  </w:abstractNum>
  <w:abstractNum w:abstractNumId="14" w15:restartNumberingAfterBreak="0">
    <w:nsid w:val="4FE12C2F"/>
    <w:multiLevelType w:val="hybridMultilevel"/>
    <w:tmpl w:val="98242880"/>
    <w:lvl w:ilvl="0" w:tplc="3AC4CF1A">
      <w:start w:val="1"/>
      <w:numFmt w:val="bullet"/>
      <w:lvlText w:val=""/>
      <w:lvlPicBulletId w:val="0"/>
      <w:lvlJc w:val="left"/>
      <w:pPr>
        <w:ind w:left="53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A1A582D"/>
    <w:multiLevelType w:val="hybridMultilevel"/>
    <w:tmpl w:val="5D7CDB88"/>
    <w:lvl w:ilvl="0" w:tplc="4E8492AC">
      <w:start w:val="1"/>
      <w:numFmt w:val="decimal"/>
      <w:lvlText w:val="%1."/>
      <w:lvlJc w:val="left"/>
      <w:pPr>
        <w:ind w:left="955" w:hanging="360"/>
      </w:pPr>
      <w:rPr>
        <w:rFonts w:hint="default"/>
      </w:rPr>
    </w:lvl>
    <w:lvl w:ilvl="1" w:tplc="08090019" w:tentative="1">
      <w:start w:val="1"/>
      <w:numFmt w:val="lowerLetter"/>
      <w:lvlText w:val="%2."/>
      <w:lvlJc w:val="left"/>
      <w:pPr>
        <w:ind w:left="1675" w:hanging="360"/>
      </w:pPr>
    </w:lvl>
    <w:lvl w:ilvl="2" w:tplc="0809001B" w:tentative="1">
      <w:start w:val="1"/>
      <w:numFmt w:val="lowerRoman"/>
      <w:lvlText w:val="%3."/>
      <w:lvlJc w:val="right"/>
      <w:pPr>
        <w:ind w:left="2395" w:hanging="180"/>
      </w:pPr>
    </w:lvl>
    <w:lvl w:ilvl="3" w:tplc="0809000F" w:tentative="1">
      <w:start w:val="1"/>
      <w:numFmt w:val="decimal"/>
      <w:lvlText w:val="%4."/>
      <w:lvlJc w:val="left"/>
      <w:pPr>
        <w:ind w:left="3115" w:hanging="360"/>
      </w:pPr>
    </w:lvl>
    <w:lvl w:ilvl="4" w:tplc="08090019" w:tentative="1">
      <w:start w:val="1"/>
      <w:numFmt w:val="lowerLetter"/>
      <w:lvlText w:val="%5."/>
      <w:lvlJc w:val="left"/>
      <w:pPr>
        <w:ind w:left="3835" w:hanging="360"/>
      </w:pPr>
    </w:lvl>
    <w:lvl w:ilvl="5" w:tplc="0809001B" w:tentative="1">
      <w:start w:val="1"/>
      <w:numFmt w:val="lowerRoman"/>
      <w:lvlText w:val="%6."/>
      <w:lvlJc w:val="right"/>
      <w:pPr>
        <w:ind w:left="4555" w:hanging="180"/>
      </w:pPr>
    </w:lvl>
    <w:lvl w:ilvl="6" w:tplc="0809000F" w:tentative="1">
      <w:start w:val="1"/>
      <w:numFmt w:val="decimal"/>
      <w:lvlText w:val="%7."/>
      <w:lvlJc w:val="left"/>
      <w:pPr>
        <w:ind w:left="5275" w:hanging="360"/>
      </w:pPr>
    </w:lvl>
    <w:lvl w:ilvl="7" w:tplc="08090019" w:tentative="1">
      <w:start w:val="1"/>
      <w:numFmt w:val="lowerLetter"/>
      <w:lvlText w:val="%8."/>
      <w:lvlJc w:val="left"/>
      <w:pPr>
        <w:ind w:left="5995" w:hanging="360"/>
      </w:pPr>
    </w:lvl>
    <w:lvl w:ilvl="8" w:tplc="0809001B" w:tentative="1">
      <w:start w:val="1"/>
      <w:numFmt w:val="lowerRoman"/>
      <w:lvlText w:val="%9."/>
      <w:lvlJc w:val="right"/>
      <w:pPr>
        <w:ind w:left="6715" w:hanging="180"/>
      </w:pPr>
    </w:lvl>
  </w:abstractNum>
  <w:abstractNum w:abstractNumId="16" w15:restartNumberingAfterBreak="0">
    <w:nsid w:val="71CA2882"/>
    <w:multiLevelType w:val="hybridMultilevel"/>
    <w:tmpl w:val="61929B54"/>
    <w:lvl w:ilvl="0" w:tplc="04070001">
      <w:start w:val="1"/>
      <w:numFmt w:val="bullet"/>
      <w:lvlText w:val=""/>
      <w:lvlJc w:val="left"/>
      <w:pPr>
        <w:ind w:left="1315" w:hanging="360"/>
      </w:pPr>
      <w:rPr>
        <w:rFonts w:ascii="Symbol" w:hAnsi="Symbol" w:hint="default"/>
      </w:rPr>
    </w:lvl>
    <w:lvl w:ilvl="1" w:tplc="04070003" w:tentative="1">
      <w:start w:val="1"/>
      <w:numFmt w:val="bullet"/>
      <w:lvlText w:val="o"/>
      <w:lvlJc w:val="left"/>
      <w:pPr>
        <w:ind w:left="2035" w:hanging="360"/>
      </w:pPr>
      <w:rPr>
        <w:rFonts w:ascii="Courier New" w:hAnsi="Courier New" w:cs="Courier New" w:hint="default"/>
      </w:rPr>
    </w:lvl>
    <w:lvl w:ilvl="2" w:tplc="04070005" w:tentative="1">
      <w:start w:val="1"/>
      <w:numFmt w:val="bullet"/>
      <w:lvlText w:val=""/>
      <w:lvlJc w:val="left"/>
      <w:pPr>
        <w:ind w:left="2755" w:hanging="360"/>
      </w:pPr>
      <w:rPr>
        <w:rFonts w:ascii="Wingdings" w:hAnsi="Wingdings" w:hint="default"/>
      </w:rPr>
    </w:lvl>
    <w:lvl w:ilvl="3" w:tplc="04070001" w:tentative="1">
      <w:start w:val="1"/>
      <w:numFmt w:val="bullet"/>
      <w:lvlText w:val=""/>
      <w:lvlJc w:val="left"/>
      <w:pPr>
        <w:ind w:left="3475" w:hanging="360"/>
      </w:pPr>
      <w:rPr>
        <w:rFonts w:ascii="Symbol" w:hAnsi="Symbol" w:hint="default"/>
      </w:rPr>
    </w:lvl>
    <w:lvl w:ilvl="4" w:tplc="04070003" w:tentative="1">
      <w:start w:val="1"/>
      <w:numFmt w:val="bullet"/>
      <w:lvlText w:val="o"/>
      <w:lvlJc w:val="left"/>
      <w:pPr>
        <w:ind w:left="4195" w:hanging="360"/>
      </w:pPr>
      <w:rPr>
        <w:rFonts w:ascii="Courier New" w:hAnsi="Courier New" w:cs="Courier New" w:hint="default"/>
      </w:rPr>
    </w:lvl>
    <w:lvl w:ilvl="5" w:tplc="04070005" w:tentative="1">
      <w:start w:val="1"/>
      <w:numFmt w:val="bullet"/>
      <w:lvlText w:val=""/>
      <w:lvlJc w:val="left"/>
      <w:pPr>
        <w:ind w:left="4915" w:hanging="360"/>
      </w:pPr>
      <w:rPr>
        <w:rFonts w:ascii="Wingdings" w:hAnsi="Wingdings" w:hint="default"/>
      </w:rPr>
    </w:lvl>
    <w:lvl w:ilvl="6" w:tplc="04070001" w:tentative="1">
      <w:start w:val="1"/>
      <w:numFmt w:val="bullet"/>
      <w:lvlText w:val=""/>
      <w:lvlJc w:val="left"/>
      <w:pPr>
        <w:ind w:left="5635" w:hanging="360"/>
      </w:pPr>
      <w:rPr>
        <w:rFonts w:ascii="Symbol" w:hAnsi="Symbol" w:hint="default"/>
      </w:rPr>
    </w:lvl>
    <w:lvl w:ilvl="7" w:tplc="04070003" w:tentative="1">
      <w:start w:val="1"/>
      <w:numFmt w:val="bullet"/>
      <w:lvlText w:val="o"/>
      <w:lvlJc w:val="left"/>
      <w:pPr>
        <w:ind w:left="6355" w:hanging="360"/>
      </w:pPr>
      <w:rPr>
        <w:rFonts w:ascii="Courier New" w:hAnsi="Courier New" w:cs="Courier New" w:hint="default"/>
      </w:rPr>
    </w:lvl>
    <w:lvl w:ilvl="8" w:tplc="04070005" w:tentative="1">
      <w:start w:val="1"/>
      <w:numFmt w:val="bullet"/>
      <w:lvlText w:val=""/>
      <w:lvlJc w:val="left"/>
      <w:pPr>
        <w:ind w:left="7075" w:hanging="360"/>
      </w:pPr>
      <w:rPr>
        <w:rFonts w:ascii="Wingdings" w:hAnsi="Wingdings" w:hint="default"/>
      </w:rPr>
    </w:lvl>
  </w:abstractNum>
  <w:abstractNum w:abstractNumId="17" w15:restartNumberingAfterBreak="0">
    <w:nsid w:val="7D810B2A"/>
    <w:multiLevelType w:val="hybridMultilevel"/>
    <w:tmpl w:val="4CC0DF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5397869">
    <w:abstractNumId w:val="17"/>
  </w:num>
  <w:num w:numId="2" w16cid:durableId="1889418349">
    <w:abstractNumId w:val="14"/>
  </w:num>
  <w:num w:numId="3" w16cid:durableId="1375808561">
    <w:abstractNumId w:val="16"/>
  </w:num>
  <w:num w:numId="4" w16cid:durableId="949898898">
    <w:abstractNumId w:val="3"/>
  </w:num>
  <w:num w:numId="5" w16cid:durableId="701634576">
    <w:abstractNumId w:val="2"/>
  </w:num>
  <w:num w:numId="6" w16cid:durableId="406534779">
    <w:abstractNumId w:val="0"/>
  </w:num>
  <w:num w:numId="7" w16cid:durableId="70587379">
    <w:abstractNumId w:val="1"/>
  </w:num>
  <w:num w:numId="8" w16cid:durableId="2048947375">
    <w:abstractNumId w:val="6"/>
  </w:num>
  <w:num w:numId="9" w16cid:durableId="1524172911">
    <w:abstractNumId w:val="8"/>
  </w:num>
  <w:num w:numId="10" w16cid:durableId="96800069">
    <w:abstractNumId w:val="12"/>
  </w:num>
  <w:num w:numId="11" w16cid:durableId="1542745209">
    <w:abstractNumId w:val="4"/>
  </w:num>
  <w:num w:numId="12" w16cid:durableId="1359966553">
    <w:abstractNumId w:val="15"/>
  </w:num>
  <w:num w:numId="13" w16cid:durableId="774326193">
    <w:abstractNumId w:val="13"/>
  </w:num>
  <w:num w:numId="14" w16cid:durableId="1847162160">
    <w:abstractNumId w:val="11"/>
  </w:num>
  <w:num w:numId="15" w16cid:durableId="479730573">
    <w:abstractNumId w:val="10"/>
  </w:num>
  <w:num w:numId="16" w16cid:durableId="1063915590">
    <w:abstractNumId w:val="5"/>
  </w:num>
  <w:num w:numId="17" w16cid:durableId="20858680">
    <w:abstractNumId w:val="9"/>
  </w:num>
  <w:num w:numId="18" w16cid:durableId="12106545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BAA"/>
    <w:rsid w:val="00003B07"/>
    <w:rsid w:val="0001377B"/>
    <w:rsid w:val="000166DB"/>
    <w:rsid w:val="000214DF"/>
    <w:rsid w:val="000304C4"/>
    <w:rsid w:val="00033627"/>
    <w:rsid w:val="00036D98"/>
    <w:rsid w:val="00040D35"/>
    <w:rsid w:val="0004225F"/>
    <w:rsid w:val="00042827"/>
    <w:rsid w:val="0004434A"/>
    <w:rsid w:val="00045536"/>
    <w:rsid w:val="00046450"/>
    <w:rsid w:val="00047B61"/>
    <w:rsid w:val="00052BCF"/>
    <w:rsid w:val="00055AD9"/>
    <w:rsid w:val="00055DDE"/>
    <w:rsid w:val="00057610"/>
    <w:rsid w:val="00060648"/>
    <w:rsid w:val="000642F0"/>
    <w:rsid w:val="00065A3D"/>
    <w:rsid w:val="00067583"/>
    <w:rsid w:val="00070928"/>
    <w:rsid w:val="000717D7"/>
    <w:rsid w:val="0007184A"/>
    <w:rsid w:val="00077AEA"/>
    <w:rsid w:val="00077EDB"/>
    <w:rsid w:val="00080C36"/>
    <w:rsid w:val="0008132E"/>
    <w:rsid w:val="000837B9"/>
    <w:rsid w:val="00083D1F"/>
    <w:rsid w:val="0008508E"/>
    <w:rsid w:val="00087422"/>
    <w:rsid w:val="00087D43"/>
    <w:rsid w:val="00090302"/>
    <w:rsid w:val="000932BC"/>
    <w:rsid w:val="000968EA"/>
    <w:rsid w:val="000974E8"/>
    <w:rsid w:val="000A1139"/>
    <w:rsid w:val="000A3B80"/>
    <w:rsid w:val="000A6596"/>
    <w:rsid w:val="000A6704"/>
    <w:rsid w:val="000B0705"/>
    <w:rsid w:val="000B1872"/>
    <w:rsid w:val="000B6217"/>
    <w:rsid w:val="000D262D"/>
    <w:rsid w:val="000D7D6C"/>
    <w:rsid w:val="000E0A33"/>
    <w:rsid w:val="000E6314"/>
    <w:rsid w:val="000E63A7"/>
    <w:rsid w:val="000E6874"/>
    <w:rsid w:val="000F307A"/>
    <w:rsid w:val="000F372A"/>
    <w:rsid w:val="000F5F9E"/>
    <w:rsid w:val="000F6AF0"/>
    <w:rsid w:val="000F6C71"/>
    <w:rsid w:val="00101122"/>
    <w:rsid w:val="00101AA5"/>
    <w:rsid w:val="00105DB4"/>
    <w:rsid w:val="00106674"/>
    <w:rsid w:val="00116E03"/>
    <w:rsid w:val="001231DB"/>
    <w:rsid w:val="001243BF"/>
    <w:rsid w:val="00124581"/>
    <w:rsid w:val="001247D2"/>
    <w:rsid w:val="00124C0B"/>
    <w:rsid w:val="00124C2C"/>
    <w:rsid w:val="00125A12"/>
    <w:rsid w:val="0012666F"/>
    <w:rsid w:val="00127074"/>
    <w:rsid w:val="001278FE"/>
    <w:rsid w:val="00132E33"/>
    <w:rsid w:val="00134621"/>
    <w:rsid w:val="00135C44"/>
    <w:rsid w:val="00137F1E"/>
    <w:rsid w:val="001405DB"/>
    <w:rsid w:val="001423D2"/>
    <w:rsid w:val="00142D7D"/>
    <w:rsid w:val="0014369A"/>
    <w:rsid w:val="00147EF1"/>
    <w:rsid w:val="00152781"/>
    <w:rsid w:val="00160DF8"/>
    <w:rsid w:val="0017068E"/>
    <w:rsid w:val="00172407"/>
    <w:rsid w:val="001725B2"/>
    <w:rsid w:val="00173E3F"/>
    <w:rsid w:val="001747E7"/>
    <w:rsid w:val="001752B5"/>
    <w:rsid w:val="00176822"/>
    <w:rsid w:val="001805B7"/>
    <w:rsid w:val="00181C29"/>
    <w:rsid w:val="00182703"/>
    <w:rsid w:val="00183C05"/>
    <w:rsid w:val="001845BF"/>
    <w:rsid w:val="001876E3"/>
    <w:rsid w:val="001902EC"/>
    <w:rsid w:val="0019063A"/>
    <w:rsid w:val="00192ACD"/>
    <w:rsid w:val="00196770"/>
    <w:rsid w:val="00197E4E"/>
    <w:rsid w:val="001A026D"/>
    <w:rsid w:val="001A0A22"/>
    <w:rsid w:val="001A1315"/>
    <w:rsid w:val="001A32DD"/>
    <w:rsid w:val="001A4223"/>
    <w:rsid w:val="001B317A"/>
    <w:rsid w:val="001B786A"/>
    <w:rsid w:val="001C0A03"/>
    <w:rsid w:val="001C318E"/>
    <w:rsid w:val="001C4B4C"/>
    <w:rsid w:val="001C5218"/>
    <w:rsid w:val="001C6115"/>
    <w:rsid w:val="001C731F"/>
    <w:rsid w:val="001D0064"/>
    <w:rsid w:val="001D014C"/>
    <w:rsid w:val="001D21E2"/>
    <w:rsid w:val="001D2A40"/>
    <w:rsid w:val="001D7200"/>
    <w:rsid w:val="001E3C26"/>
    <w:rsid w:val="001F0DB4"/>
    <w:rsid w:val="001F1147"/>
    <w:rsid w:val="001F1AAE"/>
    <w:rsid w:val="001F290F"/>
    <w:rsid w:val="001F59B7"/>
    <w:rsid w:val="0020278C"/>
    <w:rsid w:val="00203020"/>
    <w:rsid w:val="00206B1C"/>
    <w:rsid w:val="002109AF"/>
    <w:rsid w:val="002110F1"/>
    <w:rsid w:val="0021317A"/>
    <w:rsid w:val="002135E0"/>
    <w:rsid w:val="00216A1F"/>
    <w:rsid w:val="00220B0A"/>
    <w:rsid w:val="0022474E"/>
    <w:rsid w:val="002271CD"/>
    <w:rsid w:val="00227204"/>
    <w:rsid w:val="002306D8"/>
    <w:rsid w:val="00232839"/>
    <w:rsid w:val="00232934"/>
    <w:rsid w:val="00235484"/>
    <w:rsid w:val="00236CDE"/>
    <w:rsid w:val="00237925"/>
    <w:rsid w:val="0024341B"/>
    <w:rsid w:val="00243AC6"/>
    <w:rsid w:val="00254A33"/>
    <w:rsid w:val="002568B0"/>
    <w:rsid w:val="002657EF"/>
    <w:rsid w:val="00266234"/>
    <w:rsid w:val="00266258"/>
    <w:rsid w:val="0026796F"/>
    <w:rsid w:val="0027147D"/>
    <w:rsid w:val="00272727"/>
    <w:rsid w:val="002774A7"/>
    <w:rsid w:val="00281258"/>
    <w:rsid w:val="0028251D"/>
    <w:rsid w:val="002825DF"/>
    <w:rsid w:val="0028383A"/>
    <w:rsid w:val="0028393F"/>
    <w:rsid w:val="00290385"/>
    <w:rsid w:val="002924A7"/>
    <w:rsid w:val="00293B86"/>
    <w:rsid w:val="002970AA"/>
    <w:rsid w:val="002A1ECF"/>
    <w:rsid w:val="002A4142"/>
    <w:rsid w:val="002A5631"/>
    <w:rsid w:val="002A5FFC"/>
    <w:rsid w:val="002B3785"/>
    <w:rsid w:val="002B38E2"/>
    <w:rsid w:val="002B402C"/>
    <w:rsid w:val="002C1F83"/>
    <w:rsid w:val="002C4475"/>
    <w:rsid w:val="002C4AA7"/>
    <w:rsid w:val="002C5A0A"/>
    <w:rsid w:val="002D2DB9"/>
    <w:rsid w:val="002D50A1"/>
    <w:rsid w:val="002E0511"/>
    <w:rsid w:val="002E0CA8"/>
    <w:rsid w:val="002E25C9"/>
    <w:rsid w:val="002E2BDB"/>
    <w:rsid w:val="002E3C83"/>
    <w:rsid w:val="002E4E2D"/>
    <w:rsid w:val="002F3944"/>
    <w:rsid w:val="002F7048"/>
    <w:rsid w:val="002F75B7"/>
    <w:rsid w:val="00301255"/>
    <w:rsid w:val="003034D4"/>
    <w:rsid w:val="00303960"/>
    <w:rsid w:val="00303A43"/>
    <w:rsid w:val="00304BDD"/>
    <w:rsid w:val="00306F4E"/>
    <w:rsid w:val="00313053"/>
    <w:rsid w:val="003140B6"/>
    <w:rsid w:val="00315692"/>
    <w:rsid w:val="00317BC5"/>
    <w:rsid w:val="00317CBF"/>
    <w:rsid w:val="00321260"/>
    <w:rsid w:val="003219F1"/>
    <w:rsid w:val="00323199"/>
    <w:rsid w:val="0032398A"/>
    <w:rsid w:val="0032425C"/>
    <w:rsid w:val="003255C8"/>
    <w:rsid w:val="0033073E"/>
    <w:rsid w:val="003311A1"/>
    <w:rsid w:val="00331DC9"/>
    <w:rsid w:val="00332CB4"/>
    <w:rsid w:val="00336BB2"/>
    <w:rsid w:val="0033747D"/>
    <w:rsid w:val="003410C1"/>
    <w:rsid w:val="00343703"/>
    <w:rsid w:val="0034551A"/>
    <w:rsid w:val="003520F7"/>
    <w:rsid w:val="003550A7"/>
    <w:rsid w:val="003578B0"/>
    <w:rsid w:val="00362C79"/>
    <w:rsid w:val="00365D82"/>
    <w:rsid w:val="00367958"/>
    <w:rsid w:val="00370207"/>
    <w:rsid w:val="003723C1"/>
    <w:rsid w:val="00376373"/>
    <w:rsid w:val="00386112"/>
    <w:rsid w:val="0038793B"/>
    <w:rsid w:val="00390660"/>
    <w:rsid w:val="003908A4"/>
    <w:rsid w:val="0039440A"/>
    <w:rsid w:val="003953DB"/>
    <w:rsid w:val="00395A93"/>
    <w:rsid w:val="00396DCF"/>
    <w:rsid w:val="003A50D5"/>
    <w:rsid w:val="003A54FC"/>
    <w:rsid w:val="003A5790"/>
    <w:rsid w:val="003A6F0A"/>
    <w:rsid w:val="003B0DD5"/>
    <w:rsid w:val="003B16EB"/>
    <w:rsid w:val="003B340E"/>
    <w:rsid w:val="003B4EFB"/>
    <w:rsid w:val="003B6F08"/>
    <w:rsid w:val="003B7082"/>
    <w:rsid w:val="003C4541"/>
    <w:rsid w:val="003C5004"/>
    <w:rsid w:val="003C54FF"/>
    <w:rsid w:val="003C6398"/>
    <w:rsid w:val="003D5B94"/>
    <w:rsid w:val="003D6222"/>
    <w:rsid w:val="003E261E"/>
    <w:rsid w:val="003E2E13"/>
    <w:rsid w:val="003E2EE0"/>
    <w:rsid w:val="003E35E7"/>
    <w:rsid w:val="003E6F80"/>
    <w:rsid w:val="003F0CB6"/>
    <w:rsid w:val="003F0F76"/>
    <w:rsid w:val="003F6377"/>
    <w:rsid w:val="003F63BB"/>
    <w:rsid w:val="003F7795"/>
    <w:rsid w:val="003F7B3E"/>
    <w:rsid w:val="0040077C"/>
    <w:rsid w:val="00400DF1"/>
    <w:rsid w:val="00401D28"/>
    <w:rsid w:val="00401D83"/>
    <w:rsid w:val="00403F7E"/>
    <w:rsid w:val="00406CBB"/>
    <w:rsid w:val="00410488"/>
    <w:rsid w:val="004136AD"/>
    <w:rsid w:val="004241FC"/>
    <w:rsid w:val="004264D8"/>
    <w:rsid w:val="004307DE"/>
    <w:rsid w:val="004317DD"/>
    <w:rsid w:val="00434B42"/>
    <w:rsid w:val="00442A3C"/>
    <w:rsid w:val="0044357E"/>
    <w:rsid w:val="00443BB5"/>
    <w:rsid w:val="00444A4F"/>
    <w:rsid w:val="004457EA"/>
    <w:rsid w:val="004462BC"/>
    <w:rsid w:val="00450E80"/>
    <w:rsid w:val="00452313"/>
    <w:rsid w:val="004568C2"/>
    <w:rsid w:val="00463A4E"/>
    <w:rsid w:val="004767A3"/>
    <w:rsid w:val="00477652"/>
    <w:rsid w:val="00484255"/>
    <w:rsid w:val="004861D9"/>
    <w:rsid w:val="004949DF"/>
    <w:rsid w:val="004A0FAC"/>
    <w:rsid w:val="004A2770"/>
    <w:rsid w:val="004A52FA"/>
    <w:rsid w:val="004A6E07"/>
    <w:rsid w:val="004B27AD"/>
    <w:rsid w:val="004B7103"/>
    <w:rsid w:val="004B7F40"/>
    <w:rsid w:val="004C1BA2"/>
    <w:rsid w:val="004C1D29"/>
    <w:rsid w:val="004C3530"/>
    <w:rsid w:val="004C53EF"/>
    <w:rsid w:val="004C646C"/>
    <w:rsid w:val="004D12E8"/>
    <w:rsid w:val="004D17AF"/>
    <w:rsid w:val="004D21FA"/>
    <w:rsid w:val="004D3E1C"/>
    <w:rsid w:val="004D557C"/>
    <w:rsid w:val="004D58A8"/>
    <w:rsid w:val="004D73B3"/>
    <w:rsid w:val="004E132E"/>
    <w:rsid w:val="004E360E"/>
    <w:rsid w:val="004E4F35"/>
    <w:rsid w:val="004E57A2"/>
    <w:rsid w:val="004F171C"/>
    <w:rsid w:val="004F7DA9"/>
    <w:rsid w:val="00500FD9"/>
    <w:rsid w:val="00501A63"/>
    <w:rsid w:val="00502EE6"/>
    <w:rsid w:val="005050C5"/>
    <w:rsid w:val="0050540A"/>
    <w:rsid w:val="0051243B"/>
    <w:rsid w:val="00512984"/>
    <w:rsid w:val="00514D0A"/>
    <w:rsid w:val="00516F47"/>
    <w:rsid w:val="00517008"/>
    <w:rsid w:val="0052182A"/>
    <w:rsid w:val="00524704"/>
    <w:rsid w:val="005327B2"/>
    <w:rsid w:val="00534238"/>
    <w:rsid w:val="0053487A"/>
    <w:rsid w:val="00541085"/>
    <w:rsid w:val="00541735"/>
    <w:rsid w:val="0054217A"/>
    <w:rsid w:val="0055079D"/>
    <w:rsid w:val="00556097"/>
    <w:rsid w:val="005628B7"/>
    <w:rsid w:val="00567EA3"/>
    <w:rsid w:val="0057089B"/>
    <w:rsid w:val="00570FA8"/>
    <w:rsid w:val="00575BF2"/>
    <w:rsid w:val="00575C38"/>
    <w:rsid w:val="005763FE"/>
    <w:rsid w:val="00577043"/>
    <w:rsid w:val="00577B22"/>
    <w:rsid w:val="005816A1"/>
    <w:rsid w:val="00584EE9"/>
    <w:rsid w:val="0058638A"/>
    <w:rsid w:val="005864E3"/>
    <w:rsid w:val="0058774F"/>
    <w:rsid w:val="005921DC"/>
    <w:rsid w:val="00594DB7"/>
    <w:rsid w:val="005961DC"/>
    <w:rsid w:val="005A0088"/>
    <w:rsid w:val="005A1953"/>
    <w:rsid w:val="005A325C"/>
    <w:rsid w:val="005A4F2C"/>
    <w:rsid w:val="005A71D7"/>
    <w:rsid w:val="005B2B38"/>
    <w:rsid w:val="005B2DA9"/>
    <w:rsid w:val="005B2E32"/>
    <w:rsid w:val="005B4370"/>
    <w:rsid w:val="005B6C8E"/>
    <w:rsid w:val="005C3282"/>
    <w:rsid w:val="005C7FB4"/>
    <w:rsid w:val="005D042B"/>
    <w:rsid w:val="005D7D94"/>
    <w:rsid w:val="005E1170"/>
    <w:rsid w:val="005E1E40"/>
    <w:rsid w:val="0060085E"/>
    <w:rsid w:val="00605C69"/>
    <w:rsid w:val="0060645C"/>
    <w:rsid w:val="0060775F"/>
    <w:rsid w:val="00610C59"/>
    <w:rsid w:val="006110C5"/>
    <w:rsid w:val="00614CBC"/>
    <w:rsid w:val="00626FFD"/>
    <w:rsid w:val="00632F4D"/>
    <w:rsid w:val="00633F45"/>
    <w:rsid w:val="00634ACF"/>
    <w:rsid w:val="00635C0D"/>
    <w:rsid w:val="00636B93"/>
    <w:rsid w:val="00637E9D"/>
    <w:rsid w:val="00643716"/>
    <w:rsid w:val="00643E33"/>
    <w:rsid w:val="00644DE4"/>
    <w:rsid w:val="00646149"/>
    <w:rsid w:val="00646220"/>
    <w:rsid w:val="00653961"/>
    <w:rsid w:val="00661E64"/>
    <w:rsid w:val="00662BB7"/>
    <w:rsid w:val="006635B3"/>
    <w:rsid w:val="00663814"/>
    <w:rsid w:val="00670036"/>
    <w:rsid w:val="006700BD"/>
    <w:rsid w:val="00674B33"/>
    <w:rsid w:val="00674F72"/>
    <w:rsid w:val="0067595E"/>
    <w:rsid w:val="006768FD"/>
    <w:rsid w:val="006804EA"/>
    <w:rsid w:val="0068596D"/>
    <w:rsid w:val="006868C6"/>
    <w:rsid w:val="00695FB7"/>
    <w:rsid w:val="006A196F"/>
    <w:rsid w:val="006A2EA3"/>
    <w:rsid w:val="006A403A"/>
    <w:rsid w:val="006A430C"/>
    <w:rsid w:val="006A5CFD"/>
    <w:rsid w:val="006B3DC8"/>
    <w:rsid w:val="006B3F22"/>
    <w:rsid w:val="006B4BC3"/>
    <w:rsid w:val="006B51C5"/>
    <w:rsid w:val="006B65F7"/>
    <w:rsid w:val="006B67F4"/>
    <w:rsid w:val="006B71B8"/>
    <w:rsid w:val="006C129A"/>
    <w:rsid w:val="006C2370"/>
    <w:rsid w:val="006C27C1"/>
    <w:rsid w:val="006C4D3B"/>
    <w:rsid w:val="006C5802"/>
    <w:rsid w:val="006C7133"/>
    <w:rsid w:val="006D0511"/>
    <w:rsid w:val="006D2063"/>
    <w:rsid w:val="006D2C13"/>
    <w:rsid w:val="006D5B5E"/>
    <w:rsid w:val="006D64F6"/>
    <w:rsid w:val="006D6DD3"/>
    <w:rsid w:val="006D7667"/>
    <w:rsid w:val="006E082A"/>
    <w:rsid w:val="006E4DC2"/>
    <w:rsid w:val="006E4FB8"/>
    <w:rsid w:val="006F0F15"/>
    <w:rsid w:val="006F1F7A"/>
    <w:rsid w:val="006F3943"/>
    <w:rsid w:val="006F75F2"/>
    <w:rsid w:val="00703B73"/>
    <w:rsid w:val="00703D3B"/>
    <w:rsid w:val="0070726D"/>
    <w:rsid w:val="00710FF5"/>
    <w:rsid w:val="00711740"/>
    <w:rsid w:val="00712081"/>
    <w:rsid w:val="007157C4"/>
    <w:rsid w:val="00716C1B"/>
    <w:rsid w:val="00717384"/>
    <w:rsid w:val="00722D94"/>
    <w:rsid w:val="00723645"/>
    <w:rsid w:val="007244C9"/>
    <w:rsid w:val="00730122"/>
    <w:rsid w:val="00730E60"/>
    <w:rsid w:val="00730EEF"/>
    <w:rsid w:val="00733FD5"/>
    <w:rsid w:val="00734280"/>
    <w:rsid w:val="00734A33"/>
    <w:rsid w:val="00736D43"/>
    <w:rsid w:val="00740011"/>
    <w:rsid w:val="0074257E"/>
    <w:rsid w:val="007458A7"/>
    <w:rsid w:val="00751E9C"/>
    <w:rsid w:val="00754469"/>
    <w:rsid w:val="00762AD3"/>
    <w:rsid w:val="00765BBA"/>
    <w:rsid w:val="00771EDD"/>
    <w:rsid w:val="007720B2"/>
    <w:rsid w:val="00772358"/>
    <w:rsid w:val="00773D0C"/>
    <w:rsid w:val="007743F5"/>
    <w:rsid w:val="007745ED"/>
    <w:rsid w:val="00775583"/>
    <w:rsid w:val="00775A46"/>
    <w:rsid w:val="00775DBF"/>
    <w:rsid w:val="0078372D"/>
    <w:rsid w:val="007875CA"/>
    <w:rsid w:val="00791557"/>
    <w:rsid w:val="0079340F"/>
    <w:rsid w:val="00796E69"/>
    <w:rsid w:val="00797FDE"/>
    <w:rsid w:val="007A17AA"/>
    <w:rsid w:val="007A1C2C"/>
    <w:rsid w:val="007A4F9B"/>
    <w:rsid w:val="007B2559"/>
    <w:rsid w:val="007B30C8"/>
    <w:rsid w:val="007B3B19"/>
    <w:rsid w:val="007B6928"/>
    <w:rsid w:val="007C2E69"/>
    <w:rsid w:val="007C4019"/>
    <w:rsid w:val="007C4612"/>
    <w:rsid w:val="007C7E84"/>
    <w:rsid w:val="007D2E53"/>
    <w:rsid w:val="007D3F95"/>
    <w:rsid w:val="007D4829"/>
    <w:rsid w:val="007D5BAA"/>
    <w:rsid w:val="007E0657"/>
    <w:rsid w:val="007E298A"/>
    <w:rsid w:val="007E3EF6"/>
    <w:rsid w:val="007E6AC0"/>
    <w:rsid w:val="007F61BD"/>
    <w:rsid w:val="008033D5"/>
    <w:rsid w:val="008072E5"/>
    <w:rsid w:val="00810B24"/>
    <w:rsid w:val="00816F80"/>
    <w:rsid w:val="00820103"/>
    <w:rsid w:val="008208CA"/>
    <w:rsid w:val="00821DAB"/>
    <w:rsid w:val="00823706"/>
    <w:rsid w:val="00825998"/>
    <w:rsid w:val="008338F0"/>
    <w:rsid w:val="008346CF"/>
    <w:rsid w:val="0083604A"/>
    <w:rsid w:val="008361C1"/>
    <w:rsid w:val="00840EE6"/>
    <w:rsid w:val="00841233"/>
    <w:rsid w:val="008422A5"/>
    <w:rsid w:val="00842A7F"/>
    <w:rsid w:val="008444F5"/>
    <w:rsid w:val="00846E31"/>
    <w:rsid w:val="00847EE9"/>
    <w:rsid w:val="008501C7"/>
    <w:rsid w:val="00855367"/>
    <w:rsid w:val="00857B16"/>
    <w:rsid w:val="00857FC3"/>
    <w:rsid w:val="00860D99"/>
    <w:rsid w:val="008701EE"/>
    <w:rsid w:val="00870BFF"/>
    <w:rsid w:val="0087364D"/>
    <w:rsid w:val="00875748"/>
    <w:rsid w:val="00881F5E"/>
    <w:rsid w:val="00882C44"/>
    <w:rsid w:val="00884EB7"/>
    <w:rsid w:val="00885C27"/>
    <w:rsid w:val="00887840"/>
    <w:rsid w:val="00891714"/>
    <w:rsid w:val="008A17A1"/>
    <w:rsid w:val="008A403B"/>
    <w:rsid w:val="008A4657"/>
    <w:rsid w:val="008B1F02"/>
    <w:rsid w:val="008B3B59"/>
    <w:rsid w:val="008B682C"/>
    <w:rsid w:val="008C467A"/>
    <w:rsid w:val="008C51A6"/>
    <w:rsid w:val="008C6052"/>
    <w:rsid w:val="008D6C95"/>
    <w:rsid w:val="008E1443"/>
    <w:rsid w:val="008E243E"/>
    <w:rsid w:val="008E5834"/>
    <w:rsid w:val="008E67B4"/>
    <w:rsid w:val="008E7FA3"/>
    <w:rsid w:val="008F3FA0"/>
    <w:rsid w:val="008F403C"/>
    <w:rsid w:val="008F68E0"/>
    <w:rsid w:val="008F6D39"/>
    <w:rsid w:val="00901EC7"/>
    <w:rsid w:val="009031FB"/>
    <w:rsid w:val="00913841"/>
    <w:rsid w:val="00914030"/>
    <w:rsid w:val="009159AC"/>
    <w:rsid w:val="00916D75"/>
    <w:rsid w:val="009201F2"/>
    <w:rsid w:val="00921B34"/>
    <w:rsid w:val="009225CC"/>
    <w:rsid w:val="00923907"/>
    <w:rsid w:val="00924BCA"/>
    <w:rsid w:val="009260B9"/>
    <w:rsid w:val="00927F5D"/>
    <w:rsid w:val="009327EC"/>
    <w:rsid w:val="009356C9"/>
    <w:rsid w:val="00937011"/>
    <w:rsid w:val="009406B0"/>
    <w:rsid w:val="009426BA"/>
    <w:rsid w:val="00946AFA"/>
    <w:rsid w:val="00951C35"/>
    <w:rsid w:val="00952E15"/>
    <w:rsid w:val="00953558"/>
    <w:rsid w:val="00957403"/>
    <w:rsid w:val="009639B3"/>
    <w:rsid w:val="00964019"/>
    <w:rsid w:val="009675B7"/>
    <w:rsid w:val="009753B9"/>
    <w:rsid w:val="009804AA"/>
    <w:rsid w:val="00984140"/>
    <w:rsid w:val="00986535"/>
    <w:rsid w:val="0098673A"/>
    <w:rsid w:val="009A2C66"/>
    <w:rsid w:val="009A5F4C"/>
    <w:rsid w:val="009A6B43"/>
    <w:rsid w:val="009B5E98"/>
    <w:rsid w:val="009B6A9E"/>
    <w:rsid w:val="009C19EE"/>
    <w:rsid w:val="009C260D"/>
    <w:rsid w:val="009D0657"/>
    <w:rsid w:val="009D1E42"/>
    <w:rsid w:val="009D4A7F"/>
    <w:rsid w:val="009D4C9C"/>
    <w:rsid w:val="009D4DD8"/>
    <w:rsid w:val="009D73D5"/>
    <w:rsid w:val="009D77D4"/>
    <w:rsid w:val="009E46FD"/>
    <w:rsid w:val="009F1794"/>
    <w:rsid w:val="009F1D6C"/>
    <w:rsid w:val="009F2408"/>
    <w:rsid w:val="009F39DD"/>
    <w:rsid w:val="009F3F18"/>
    <w:rsid w:val="009F5E7D"/>
    <w:rsid w:val="009F6198"/>
    <w:rsid w:val="009F6291"/>
    <w:rsid w:val="009F7217"/>
    <w:rsid w:val="00A012FA"/>
    <w:rsid w:val="00A0193B"/>
    <w:rsid w:val="00A07A9D"/>
    <w:rsid w:val="00A1172A"/>
    <w:rsid w:val="00A11BB6"/>
    <w:rsid w:val="00A11E00"/>
    <w:rsid w:val="00A12E7D"/>
    <w:rsid w:val="00A14FDB"/>
    <w:rsid w:val="00A175CB"/>
    <w:rsid w:val="00A1765D"/>
    <w:rsid w:val="00A22BA4"/>
    <w:rsid w:val="00A24AAE"/>
    <w:rsid w:val="00A27566"/>
    <w:rsid w:val="00A308BA"/>
    <w:rsid w:val="00A32D9E"/>
    <w:rsid w:val="00A350C8"/>
    <w:rsid w:val="00A42526"/>
    <w:rsid w:val="00A43FE5"/>
    <w:rsid w:val="00A51C47"/>
    <w:rsid w:val="00A5339D"/>
    <w:rsid w:val="00A551DE"/>
    <w:rsid w:val="00A55B84"/>
    <w:rsid w:val="00A56461"/>
    <w:rsid w:val="00A56E02"/>
    <w:rsid w:val="00A57DB0"/>
    <w:rsid w:val="00A6061B"/>
    <w:rsid w:val="00A63895"/>
    <w:rsid w:val="00A67171"/>
    <w:rsid w:val="00A6789E"/>
    <w:rsid w:val="00A67F5D"/>
    <w:rsid w:val="00A7277F"/>
    <w:rsid w:val="00A72EE7"/>
    <w:rsid w:val="00A75932"/>
    <w:rsid w:val="00A80618"/>
    <w:rsid w:val="00A8255D"/>
    <w:rsid w:val="00A850A4"/>
    <w:rsid w:val="00A902E0"/>
    <w:rsid w:val="00A922B9"/>
    <w:rsid w:val="00A93722"/>
    <w:rsid w:val="00A97FED"/>
    <w:rsid w:val="00AA74FF"/>
    <w:rsid w:val="00AB1A03"/>
    <w:rsid w:val="00AC5D58"/>
    <w:rsid w:val="00AC622E"/>
    <w:rsid w:val="00AC73CB"/>
    <w:rsid w:val="00AD41E3"/>
    <w:rsid w:val="00AD5F4B"/>
    <w:rsid w:val="00AD68B6"/>
    <w:rsid w:val="00AD76CE"/>
    <w:rsid w:val="00AE2257"/>
    <w:rsid w:val="00AE23B9"/>
    <w:rsid w:val="00AE2B1B"/>
    <w:rsid w:val="00AE7874"/>
    <w:rsid w:val="00AE7EC0"/>
    <w:rsid w:val="00AF370C"/>
    <w:rsid w:val="00AF3736"/>
    <w:rsid w:val="00B03C4E"/>
    <w:rsid w:val="00B03EB4"/>
    <w:rsid w:val="00B057F1"/>
    <w:rsid w:val="00B0604E"/>
    <w:rsid w:val="00B07273"/>
    <w:rsid w:val="00B12D44"/>
    <w:rsid w:val="00B14DE9"/>
    <w:rsid w:val="00B16109"/>
    <w:rsid w:val="00B2213D"/>
    <w:rsid w:val="00B22DBA"/>
    <w:rsid w:val="00B2540D"/>
    <w:rsid w:val="00B2675E"/>
    <w:rsid w:val="00B30853"/>
    <w:rsid w:val="00B3596A"/>
    <w:rsid w:val="00B36205"/>
    <w:rsid w:val="00B40360"/>
    <w:rsid w:val="00B40876"/>
    <w:rsid w:val="00B411DC"/>
    <w:rsid w:val="00B41272"/>
    <w:rsid w:val="00B43C52"/>
    <w:rsid w:val="00B46FAD"/>
    <w:rsid w:val="00B4713F"/>
    <w:rsid w:val="00B5121D"/>
    <w:rsid w:val="00B530E3"/>
    <w:rsid w:val="00B55DCE"/>
    <w:rsid w:val="00B5689E"/>
    <w:rsid w:val="00B62C87"/>
    <w:rsid w:val="00B631F6"/>
    <w:rsid w:val="00B65645"/>
    <w:rsid w:val="00B657A4"/>
    <w:rsid w:val="00B65D3C"/>
    <w:rsid w:val="00B67B3B"/>
    <w:rsid w:val="00B70051"/>
    <w:rsid w:val="00B7429F"/>
    <w:rsid w:val="00B746E2"/>
    <w:rsid w:val="00B75AEC"/>
    <w:rsid w:val="00B821A8"/>
    <w:rsid w:val="00B8421D"/>
    <w:rsid w:val="00B843D3"/>
    <w:rsid w:val="00B870C5"/>
    <w:rsid w:val="00B91837"/>
    <w:rsid w:val="00B91B3D"/>
    <w:rsid w:val="00B93076"/>
    <w:rsid w:val="00B949D1"/>
    <w:rsid w:val="00BA08AE"/>
    <w:rsid w:val="00BA132C"/>
    <w:rsid w:val="00BA33E2"/>
    <w:rsid w:val="00BA3E97"/>
    <w:rsid w:val="00BA3EE2"/>
    <w:rsid w:val="00BA61DC"/>
    <w:rsid w:val="00BA63FD"/>
    <w:rsid w:val="00BB0419"/>
    <w:rsid w:val="00BB0F75"/>
    <w:rsid w:val="00BB2908"/>
    <w:rsid w:val="00BB39E7"/>
    <w:rsid w:val="00BB56F9"/>
    <w:rsid w:val="00BB7CB1"/>
    <w:rsid w:val="00BB7F19"/>
    <w:rsid w:val="00BC0732"/>
    <w:rsid w:val="00BC0B0D"/>
    <w:rsid w:val="00BC2279"/>
    <w:rsid w:val="00BC2DE2"/>
    <w:rsid w:val="00BC313D"/>
    <w:rsid w:val="00BD0002"/>
    <w:rsid w:val="00BD242C"/>
    <w:rsid w:val="00BD2CA6"/>
    <w:rsid w:val="00BD398C"/>
    <w:rsid w:val="00BD4BA8"/>
    <w:rsid w:val="00BE510C"/>
    <w:rsid w:val="00BE7973"/>
    <w:rsid w:val="00BF0865"/>
    <w:rsid w:val="00BF4F2C"/>
    <w:rsid w:val="00BF7652"/>
    <w:rsid w:val="00C008AB"/>
    <w:rsid w:val="00C055ED"/>
    <w:rsid w:val="00C06176"/>
    <w:rsid w:val="00C10C1C"/>
    <w:rsid w:val="00C1164B"/>
    <w:rsid w:val="00C20062"/>
    <w:rsid w:val="00C23B02"/>
    <w:rsid w:val="00C24CA9"/>
    <w:rsid w:val="00C25483"/>
    <w:rsid w:val="00C27CAF"/>
    <w:rsid w:val="00C36CCE"/>
    <w:rsid w:val="00C4374E"/>
    <w:rsid w:val="00C452ED"/>
    <w:rsid w:val="00C6665B"/>
    <w:rsid w:val="00C70597"/>
    <w:rsid w:val="00C72928"/>
    <w:rsid w:val="00C73C41"/>
    <w:rsid w:val="00C73E32"/>
    <w:rsid w:val="00C775DB"/>
    <w:rsid w:val="00C812F2"/>
    <w:rsid w:val="00C85607"/>
    <w:rsid w:val="00C8628D"/>
    <w:rsid w:val="00C8699E"/>
    <w:rsid w:val="00C86F5C"/>
    <w:rsid w:val="00C92593"/>
    <w:rsid w:val="00C927CF"/>
    <w:rsid w:val="00C93C25"/>
    <w:rsid w:val="00C97F26"/>
    <w:rsid w:val="00CA2B71"/>
    <w:rsid w:val="00CA4152"/>
    <w:rsid w:val="00CA5400"/>
    <w:rsid w:val="00CA6F2B"/>
    <w:rsid w:val="00CB0964"/>
    <w:rsid w:val="00CB306D"/>
    <w:rsid w:val="00CB34AD"/>
    <w:rsid w:val="00CB45B3"/>
    <w:rsid w:val="00CB4C69"/>
    <w:rsid w:val="00CB5569"/>
    <w:rsid w:val="00CC2BF8"/>
    <w:rsid w:val="00CC2ED7"/>
    <w:rsid w:val="00CC4284"/>
    <w:rsid w:val="00CD1719"/>
    <w:rsid w:val="00CD1843"/>
    <w:rsid w:val="00CD26B0"/>
    <w:rsid w:val="00CD30D8"/>
    <w:rsid w:val="00CD7AA3"/>
    <w:rsid w:val="00CE0B81"/>
    <w:rsid w:val="00CE1182"/>
    <w:rsid w:val="00CE5AC6"/>
    <w:rsid w:val="00CF0EDB"/>
    <w:rsid w:val="00CF2E6E"/>
    <w:rsid w:val="00CF3DAF"/>
    <w:rsid w:val="00CF7DE7"/>
    <w:rsid w:val="00D00210"/>
    <w:rsid w:val="00D02A71"/>
    <w:rsid w:val="00D03D8A"/>
    <w:rsid w:val="00D056E5"/>
    <w:rsid w:val="00D06826"/>
    <w:rsid w:val="00D06F3B"/>
    <w:rsid w:val="00D10B33"/>
    <w:rsid w:val="00D12FD5"/>
    <w:rsid w:val="00D13A06"/>
    <w:rsid w:val="00D15A15"/>
    <w:rsid w:val="00D161F2"/>
    <w:rsid w:val="00D1749C"/>
    <w:rsid w:val="00D208DA"/>
    <w:rsid w:val="00D211A2"/>
    <w:rsid w:val="00D23134"/>
    <w:rsid w:val="00D256ED"/>
    <w:rsid w:val="00D32325"/>
    <w:rsid w:val="00D328A4"/>
    <w:rsid w:val="00D34104"/>
    <w:rsid w:val="00D37324"/>
    <w:rsid w:val="00D40207"/>
    <w:rsid w:val="00D40572"/>
    <w:rsid w:val="00D406D0"/>
    <w:rsid w:val="00D4376C"/>
    <w:rsid w:val="00D4404F"/>
    <w:rsid w:val="00D5002D"/>
    <w:rsid w:val="00D50F8E"/>
    <w:rsid w:val="00D525D0"/>
    <w:rsid w:val="00D5481E"/>
    <w:rsid w:val="00D54E97"/>
    <w:rsid w:val="00D55861"/>
    <w:rsid w:val="00D61C17"/>
    <w:rsid w:val="00D65AB5"/>
    <w:rsid w:val="00D67345"/>
    <w:rsid w:val="00D72394"/>
    <w:rsid w:val="00D72C77"/>
    <w:rsid w:val="00D74632"/>
    <w:rsid w:val="00D7519D"/>
    <w:rsid w:val="00D77B90"/>
    <w:rsid w:val="00D84463"/>
    <w:rsid w:val="00D84A59"/>
    <w:rsid w:val="00DA164E"/>
    <w:rsid w:val="00DA7E65"/>
    <w:rsid w:val="00DB0076"/>
    <w:rsid w:val="00DB1174"/>
    <w:rsid w:val="00DB37FE"/>
    <w:rsid w:val="00DC1DB6"/>
    <w:rsid w:val="00DC36A0"/>
    <w:rsid w:val="00DC4BB9"/>
    <w:rsid w:val="00DC4FBB"/>
    <w:rsid w:val="00DC6583"/>
    <w:rsid w:val="00DC6A5E"/>
    <w:rsid w:val="00DC78D5"/>
    <w:rsid w:val="00DD0B87"/>
    <w:rsid w:val="00DD0BC5"/>
    <w:rsid w:val="00DD14A5"/>
    <w:rsid w:val="00DD33C7"/>
    <w:rsid w:val="00DD6D65"/>
    <w:rsid w:val="00DF250E"/>
    <w:rsid w:val="00DF5675"/>
    <w:rsid w:val="00E043BD"/>
    <w:rsid w:val="00E04E30"/>
    <w:rsid w:val="00E11011"/>
    <w:rsid w:val="00E17E48"/>
    <w:rsid w:val="00E223B8"/>
    <w:rsid w:val="00E23A4D"/>
    <w:rsid w:val="00E344FA"/>
    <w:rsid w:val="00E36E1B"/>
    <w:rsid w:val="00E41914"/>
    <w:rsid w:val="00E41988"/>
    <w:rsid w:val="00E42B4F"/>
    <w:rsid w:val="00E43531"/>
    <w:rsid w:val="00E45C98"/>
    <w:rsid w:val="00E50FDA"/>
    <w:rsid w:val="00E512E9"/>
    <w:rsid w:val="00E550CA"/>
    <w:rsid w:val="00E557A9"/>
    <w:rsid w:val="00E562EC"/>
    <w:rsid w:val="00E567D8"/>
    <w:rsid w:val="00E57D59"/>
    <w:rsid w:val="00E63380"/>
    <w:rsid w:val="00E656C1"/>
    <w:rsid w:val="00E670B1"/>
    <w:rsid w:val="00E67BBC"/>
    <w:rsid w:val="00E75D57"/>
    <w:rsid w:val="00E772FB"/>
    <w:rsid w:val="00E80587"/>
    <w:rsid w:val="00E80826"/>
    <w:rsid w:val="00E810BF"/>
    <w:rsid w:val="00E827DE"/>
    <w:rsid w:val="00E82AEE"/>
    <w:rsid w:val="00E8403F"/>
    <w:rsid w:val="00E84274"/>
    <w:rsid w:val="00E90200"/>
    <w:rsid w:val="00E92DBD"/>
    <w:rsid w:val="00E958AA"/>
    <w:rsid w:val="00E97064"/>
    <w:rsid w:val="00E972A2"/>
    <w:rsid w:val="00EA5D87"/>
    <w:rsid w:val="00EB4D42"/>
    <w:rsid w:val="00EB5241"/>
    <w:rsid w:val="00EB6F70"/>
    <w:rsid w:val="00EC5E71"/>
    <w:rsid w:val="00EC7950"/>
    <w:rsid w:val="00ED232C"/>
    <w:rsid w:val="00ED274D"/>
    <w:rsid w:val="00ED31F2"/>
    <w:rsid w:val="00ED3A95"/>
    <w:rsid w:val="00ED4A43"/>
    <w:rsid w:val="00ED506A"/>
    <w:rsid w:val="00ED52CC"/>
    <w:rsid w:val="00EE3719"/>
    <w:rsid w:val="00EE3FB2"/>
    <w:rsid w:val="00EE6101"/>
    <w:rsid w:val="00EF0712"/>
    <w:rsid w:val="00F02710"/>
    <w:rsid w:val="00F0594A"/>
    <w:rsid w:val="00F0705D"/>
    <w:rsid w:val="00F14C8C"/>
    <w:rsid w:val="00F15D4E"/>
    <w:rsid w:val="00F1727A"/>
    <w:rsid w:val="00F172C9"/>
    <w:rsid w:val="00F21152"/>
    <w:rsid w:val="00F23E36"/>
    <w:rsid w:val="00F24573"/>
    <w:rsid w:val="00F25269"/>
    <w:rsid w:val="00F26800"/>
    <w:rsid w:val="00F27143"/>
    <w:rsid w:val="00F27183"/>
    <w:rsid w:val="00F30AAA"/>
    <w:rsid w:val="00F321BE"/>
    <w:rsid w:val="00F32A00"/>
    <w:rsid w:val="00F33000"/>
    <w:rsid w:val="00F36347"/>
    <w:rsid w:val="00F37656"/>
    <w:rsid w:val="00F37BD5"/>
    <w:rsid w:val="00F37D5A"/>
    <w:rsid w:val="00F421B7"/>
    <w:rsid w:val="00F44157"/>
    <w:rsid w:val="00F4484B"/>
    <w:rsid w:val="00F46FBD"/>
    <w:rsid w:val="00F4701A"/>
    <w:rsid w:val="00F51CB8"/>
    <w:rsid w:val="00F523A9"/>
    <w:rsid w:val="00F53674"/>
    <w:rsid w:val="00F54A99"/>
    <w:rsid w:val="00F566C7"/>
    <w:rsid w:val="00F569BF"/>
    <w:rsid w:val="00F75DC4"/>
    <w:rsid w:val="00F77B2E"/>
    <w:rsid w:val="00F863A1"/>
    <w:rsid w:val="00F91A7C"/>
    <w:rsid w:val="00F92B30"/>
    <w:rsid w:val="00FA643F"/>
    <w:rsid w:val="00FA76DD"/>
    <w:rsid w:val="00FA7AED"/>
    <w:rsid w:val="00FB6F0D"/>
    <w:rsid w:val="00FB75E0"/>
    <w:rsid w:val="00FB7E8A"/>
    <w:rsid w:val="00FC42E0"/>
    <w:rsid w:val="00FC49F5"/>
    <w:rsid w:val="00FD2F95"/>
    <w:rsid w:val="00FD3B7E"/>
    <w:rsid w:val="00FD3FEB"/>
    <w:rsid w:val="00FD4BAC"/>
    <w:rsid w:val="00FE0A46"/>
    <w:rsid w:val="00FE346C"/>
    <w:rsid w:val="00FE34D5"/>
    <w:rsid w:val="00FE50E2"/>
    <w:rsid w:val="00FE54F7"/>
    <w:rsid w:val="00FE6FDD"/>
    <w:rsid w:val="00FE7665"/>
    <w:rsid w:val="00FF474B"/>
    <w:rsid w:val="00FF48D8"/>
    <w:rsid w:val="00FF63D2"/>
    <w:rsid w:val="00FF6F6E"/>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62BDC"/>
  <w15:docId w15:val="{C7ADDBBE-3FA9-463D-87B5-8325FE899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A63FD"/>
    <w:pPr>
      <w:spacing w:line="240" w:lineRule="atLeast"/>
    </w:pPr>
    <w:rPr>
      <w:kern w:val="12"/>
      <w:sz w:val="18"/>
      <w14:ligatures w14:val="standard"/>
    </w:rPr>
  </w:style>
  <w:style w:type="paragraph" w:styleId="berschrift1">
    <w:name w:val="heading 1"/>
    <w:basedOn w:val="Standard"/>
    <w:next w:val="Eingerckt"/>
    <w:link w:val="berschrift1Zchn"/>
    <w:uiPriority w:val="9"/>
    <w:qFormat/>
    <w:rsid w:val="000B0705"/>
    <w:pPr>
      <w:keepNext/>
      <w:keepLines/>
      <w:tabs>
        <w:tab w:val="left" w:pos="392"/>
      </w:tabs>
      <w:spacing w:before="100" w:line="240" w:lineRule="auto"/>
      <w:ind w:left="595" w:hanging="453"/>
      <w:outlineLvl w:val="0"/>
    </w:pPr>
    <w:rPr>
      <w:rFonts w:ascii="Calibri" w:eastAsiaTheme="majorEastAsia" w:hAnsi="Calibri" w:cstheme="majorBidi"/>
      <w:b/>
      <w:bCs/>
      <w:sz w:val="40"/>
      <w:szCs w:val="40"/>
    </w:rPr>
  </w:style>
  <w:style w:type="paragraph" w:styleId="berschrift2">
    <w:name w:val="heading 2"/>
    <w:basedOn w:val="Standard"/>
    <w:next w:val="Eingerckt"/>
    <w:link w:val="berschrift2Zchn"/>
    <w:uiPriority w:val="9"/>
    <w:unhideWhenUsed/>
    <w:qFormat/>
    <w:rsid w:val="000F372A"/>
    <w:pPr>
      <w:keepNext/>
      <w:keepLines/>
      <w:spacing w:line="240" w:lineRule="auto"/>
      <w:ind w:left="992"/>
      <w:outlineLvl w:val="1"/>
    </w:pPr>
    <w:rPr>
      <w:rFonts w:asciiTheme="majorHAnsi" w:eastAsiaTheme="majorEastAsia" w:hAnsiTheme="majorHAnsi" w:cstheme="majorBidi"/>
      <w:b/>
      <w:bCs/>
      <w:sz w:val="36"/>
      <w:szCs w:val="36"/>
    </w:rPr>
  </w:style>
  <w:style w:type="paragraph" w:styleId="berschrift3">
    <w:name w:val="heading 3"/>
    <w:basedOn w:val="Standard"/>
    <w:next w:val="Eingerckt"/>
    <w:link w:val="berschrift3Zchn"/>
    <w:uiPriority w:val="9"/>
    <w:unhideWhenUsed/>
    <w:qFormat/>
    <w:rsid w:val="00810B24"/>
    <w:pPr>
      <w:keepNext/>
      <w:keepLines/>
      <w:spacing w:line="240" w:lineRule="auto"/>
      <w:ind w:left="993"/>
      <w:outlineLvl w:val="2"/>
    </w:pPr>
    <w:rPr>
      <w:rFonts w:asciiTheme="majorHAnsi" w:eastAsiaTheme="majorEastAsia" w:hAnsiTheme="majorHAnsi" w:cstheme="majorBidi"/>
      <w:b/>
      <w:bCs/>
      <w:i/>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311D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7311DB"/>
  </w:style>
  <w:style w:type="paragraph" w:styleId="Fuzeile">
    <w:name w:val="footer"/>
    <w:basedOn w:val="Standard"/>
    <w:link w:val="FuzeileZchn"/>
    <w:uiPriority w:val="99"/>
    <w:unhideWhenUsed/>
    <w:rsid w:val="007311DB"/>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311DB"/>
  </w:style>
  <w:style w:type="paragraph" w:styleId="Sprechblasentext">
    <w:name w:val="Balloon Text"/>
    <w:basedOn w:val="Standard"/>
    <w:link w:val="SprechblasentextZchn"/>
    <w:uiPriority w:val="99"/>
    <w:semiHidden/>
    <w:unhideWhenUsed/>
    <w:rsid w:val="007311DB"/>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311DB"/>
    <w:rPr>
      <w:rFonts w:ascii="Tahoma" w:hAnsi="Tahoma" w:cs="Tahoma"/>
      <w:sz w:val="16"/>
      <w:szCs w:val="16"/>
    </w:rPr>
  </w:style>
  <w:style w:type="paragraph" w:styleId="Listenabsatz">
    <w:name w:val="List Paragraph"/>
    <w:basedOn w:val="Standard"/>
    <w:uiPriority w:val="34"/>
    <w:rsid w:val="0038393C"/>
    <w:pPr>
      <w:ind w:left="765"/>
      <w:contextualSpacing/>
    </w:pPr>
  </w:style>
  <w:style w:type="character" w:customStyle="1" w:styleId="berschrift1Zchn">
    <w:name w:val="Überschrift 1 Zchn"/>
    <w:basedOn w:val="Absatz-Standardschriftart"/>
    <w:link w:val="berschrift1"/>
    <w:uiPriority w:val="9"/>
    <w:rsid w:val="000B0705"/>
    <w:rPr>
      <w:rFonts w:ascii="Calibri" w:eastAsiaTheme="majorEastAsia" w:hAnsi="Calibri" w:cstheme="majorBidi"/>
      <w:b/>
      <w:bCs/>
      <w:kern w:val="12"/>
      <w:sz w:val="40"/>
      <w:szCs w:val="40"/>
      <w14:ligatures w14:val="standard"/>
    </w:rPr>
  </w:style>
  <w:style w:type="paragraph" w:customStyle="1" w:styleId="Eingerckt">
    <w:name w:val="Eingerückt"/>
    <w:basedOn w:val="Standard"/>
    <w:qFormat/>
    <w:rsid w:val="000F372A"/>
    <w:pPr>
      <w:spacing w:line="240" w:lineRule="auto"/>
      <w:ind w:left="992"/>
    </w:pPr>
    <w:rPr>
      <w:sz w:val="24"/>
      <w:szCs w:val="24"/>
    </w:rPr>
  </w:style>
  <w:style w:type="character" w:customStyle="1" w:styleId="berschrift2Zchn">
    <w:name w:val="Überschrift 2 Zchn"/>
    <w:basedOn w:val="Absatz-Standardschriftart"/>
    <w:link w:val="berschrift2"/>
    <w:uiPriority w:val="9"/>
    <w:rsid w:val="000F372A"/>
    <w:rPr>
      <w:rFonts w:asciiTheme="majorHAnsi" w:eastAsiaTheme="majorEastAsia" w:hAnsiTheme="majorHAnsi" w:cstheme="majorBidi"/>
      <w:b/>
      <w:bCs/>
      <w:kern w:val="12"/>
      <w:sz w:val="36"/>
      <w:szCs w:val="36"/>
      <w14:ligatures w14:val="standard"/>
    </w:rPr>
  </w:style>
  <w:style w:type="paragraph" w:customStyle="1" w:styleId="ZeitangabeersterAbsatz">
    <w:name w:val="Zeitangabe (erster Absatz)"/>
    <w:basedOn w:val="Standard"/>
    <w:next w:val="Standard"/>
    <w:rsid w:val="00814F71"/>
    <w:pPr>
      <w:spacing w:before="1200"/>
    </w:pPr>
  </w:style>
  <w:style w:type="character" w:styleId="Hyperlink">
    <w:name w:val="Hyperlink"/>
    <w:basedOn w:val="Absatz-Standardschriftart"/>
    <w:uiPriority w:val="99"/>
    <w:unhideWhenUsed/>
    <w:rsid w:val="00A07EDC"/>
    <w:rPr>
      <w:color w:val="8BA70A" w:themeColor="hyperlink"/>
      <w:u w:val="none"/>
    </w:rPr>
  </w:style>
  <w:style w:type="paragraph" w:styleId="Aufzhlungszeichen">
    <w:name w:val="List Bullet"/>
    <w:basedOn w:val="Eingerckt"/>
    <w:autoRedefine/>
    <w:uiPriority w:val="99"/>
    <w:qFormat/>
    <w:rsid w:val="000F372A"/>
    <w:pPr>
      <w:numPr>
        <w:numId w:val="8"/>
      </w:numPr>
      <w:ind w:left="1162" w:hanging="170"/>
      <w:contextualSpacing/>
    </w:pPr>
    <w:rPr>
      <w:b/>
    </w:rPr>
  </w:style>
  <w:style w:type="paragraph" w:styleId="Standardeinzug">
    <w:name w:val="Normal Indent"/>
    <w:basedOn w:val="Standard"/>
    <w:uiPriority w:val="99"/>
    <w:semiHidden/>
    <w:unhideWhenUsed/>
    <w:rsid w:val="00C33A50"/>
  </w:style>
  <w:style w:type="character" w:styleId="BesuchterLink">
    <w:name w:val="FollowedHyperlink"/>
    <w:basedOn w:val="Absatz-Standardschriftart"/>
    <w:uiPriority w:val="99"/>
    <w:semiHidden/>
    <w:unhideWhenUsed/>
    <w:rsid w:val="00C33A50"/>
    <w:rPr>
      <w:color w:val="8BA70A" w:themeColor="followedHyperlink"/>
      <w:u w:val="none"/>
    </w:rPr>
  </w:style>
  <w:style w:type="paragraph" w:customStyle="1" w:styleId="Notizen-Linien">
    <w:name w:val="Notizen-Linien"/>
    <w:basedOn w:val="Eingerckt"/>
    <w:next w:val="Eingerckt"/>
    <w:rsid w:val="00814F71"/>
    <w:pPr>
      <w:spacing w:line="480" w:lineRule="exact"/>
    </w:pPr>
    <w:rPr>
      <w:color w:val="7B887E" w:themeColor="background2"/>
    </w:rPr>
  </w:style>
  <w:style w:type="character" w:customStyle="1" w:styleId="berschrift3Zchn">
    <w:name w:val="Überschrift 3 Zchn"/>
    <w:basedOn w:val="Absatz-Standardschriftart"/>
    <w:link w:val="berschrift3"/>
    <w:uiPriority w:val="9"/>
    <w:rsid w:val="00810B24"/>
    <w:rPr>
      <w:rFonts w:asciiTheme="majorHAnsi" w:eastAsiaTheme="majorEastAsia" w:hAnsiTheme="majorHAnsi" w:cstheme="majorBidi"/>
      <w:b/>
      <w:bCs/>
      <w:i/>
      <w:kern w:val="12"/>
      <w:sz w:val="24"/>
      <w:szCs w:val="24"/>
      <w14:ligatures w14:val="standard"/>
    </w:rPr>
  </w:style>
  <w:style w:type="paragraph" w:styleId="Aufzhlungszeichen2">
    <w:name w:val="List Bullet 2"/>
    <w:aliases w:val="Pfeil"/>
    <w:basedOn w:val="Standard"/>
    <w:uiPriority w:val="1"/>
    <w:qFormat/>
    <w:rsid w:val="000F372A"/>
    <w:pPr>
      <w:numPr>
        <w:numId w:val="9"/>
      </w:numPr>
      <w:ind w:left="1474" w:hanging="340"/>
      <w:contextualSpacing/>
    </w:pPr>
    <w:rPr>
      <w:sz w:val="24"/>
    </w:rPr>
  </w:style>
  <w:style w:type="paragraph" w:styleId="Untertitel">
    <w:name w:val="Subtitle"/>
    <w:basedOn w:val="Standard"/>
    <w:next w:val="Standard"/>
    <w:link w:val="UntertitelZchn"/>
    <w:uiPriority w:val="11"/>
    <w:qFormat/>
    <w:rsid w:val="00586A51"/>
    <w:pPr>
      <w:numPr>
        <w:ilvl w:val="1"/>
      </w:numPr>
      <w:spacing w:after="380"/>
      <w:ind w:left="595"/>
    </w:pPr>
    <w:rPr>
      <w:rFonts w:asciiTheme="majorHAnsi" w:eastAsiaTheme="majorEastAsia" w:hAnsiTheme="majorHAnsi" w:cstheme="majorBidi"/>
      <w:iCs/>
      <w:sz w:val="24"/>
      <w:szCs w:val="24"/>
    </w:rPr>
  </w:style>
  <w:style w:type="character" w:customStyle="1" w:styleId="UntertitelZchn">
    <w:name w:val="Untertitel Zchn"/>
    <w:basedOn w:val="Absatz-Standardschriftart"/>
    <w:link w:val="Untertitel"/>
    <w:uiPriority w:val="11"/>
    <w:rsid w:val="00586A51"/>
    <w:rPr>
      <w:rFonts w:asciiTheme="majorHAnsi" w:eastAsiaTheme="majorEastAsia" w:hAnsiTheme="majorHAnsi" w:cstheme="majorBidi"/>
      <w:iCs/>
      <w:kern w:val="12"/>
      <w:sz w:val="24"/>
      <w:szCs w:val="24"/>
      <w14:ligatures w14:val="standard"/>
    </w:rPr>
  </w:style>
  <w:style w:type="character" w:styleId="Hervorhebung">
    <w:name w:val="Emphasis"/>
    <w:basedOn w:val="Absatz-Standardschriftart"/>
    <w:uiPriority w:val="20"/>
    <w:qFormat/>
    <w:rsid w:val="00F27143"/>
    <w:rPr>
      <w:i/>
      <w:iCs/>
    </w:rPr>
  </w:style>
  <w:style w:type="paragraph" w:styleId="StandardWeb">
    <w:name w:val="Normal (Web)"/>
    <w:basedOn w:val="Standard"/>
    <w:uiPriority w:val="99"/>
    <w:semiHidden/>
    <w:unhideWhenUsed/>
    <w:rsid w:val="00577043"/>
    <w:rPr>
      <w:rFonts w:ascii="Times New Roman" w:hAnsi="Times New Roman" w:cs="Times New Roman"/>
      <w:sz w:val="24"/>
      <w:szCs w:val="24"/>
    </w:rPr>
  </w:style>
  <w:style w:type="character" w:styleId="Kommentarzeichen">
    <w:name w:val="annotation reference"/>
    <w:basedOn w:val="Absatz-Standardschriftart"/>
    <w:uiPriority w:val="99"/>
    <w:semiHidden/>
    <w:unhideWhenUsed/>
    <w:rsid w:val="003A6F0A"/>
    <w:rPr>
      <w:sz w:val="16"/>
      <w:szCs w:val="16"/>
    </w:rPr>
  </w:style>
  <w:style w:type="paragraph" w:styleId="Kommentartext">
    <w:name w:val="annotation text"/>
    <w:basedOn w:val="Standard"/>
    <w:link w:val="KommentartextZchn"/>
    <w:uiPriority w:val="99"/>
    <w:semiHidden/>
    <w:unhideWhenUsed/>
    <w:rsid w:val="003A6F0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A6F0A"/>
    <w:rPr>
      <w:kern w:val="12"/>
      <w:sz w:val="20"/>
      <w:szCs w:val="20"/>
      <w14:ligatures w14:val="standard"/>
    </w:rPr>
  </w:style>
  <w:style w:type="paragraph" w:styleId="Kommentarthema">
    <w:name w:val="annotation subject"/>
    <w:basedOn w:val="Kommentartext"/>
    <w:next w:val="Kommentartext"/>
    <w:link w:val="KommentarthemaZchn"/>
    <w:uiPriority w:val="99"/>
    <w:semiHidden/>
    <w:unhideWhenUsed/>
    <w:rsid w:val="003A6F0A"/>
    <w:rPr>
      <w:b/>
      <w:bCs/>
    </w:rPr>
  </w:style>
  <w:style w:type="character" w:customStyle="1" w:styleId="KommentarthemaZchn">
    <w:name w:val="Kommentarthema Zchn"/>
    <w:basedOn w:val="KommentartextZchn"/>
    <w:link w:val="Kommentarthema"/>
    <w:uiPriority w:val="99"/>
    <w:semiHidden/>
    <w:rsid w:val="003A6F0A"/>
    <w:rPr>
      <w:b/>
      <w:bCs/>
      <w:kern w:val="12"/>
      <w:sz w:val="20"/>
      <w:szCs w:val="20"/>
      <w14:ligatures w14:val="standard"/>
    </w:rPr>
  </w:style>
  <w:style w:type="character" w:styleId="NichtaufgelsteErwhnung">
    <w:name w:val="Unresolved Mention"/>
    <w:basedOn w:val="Absatz-Standardschriftart"/>
    <w:uiPriority w:val="99"/>
    <w:semiHidden/>
    <w:unhideWhenUsed/>
    <w:rsid w:val="001243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777530">
      <w:bodyDiv w:val="1"/>
      <w:marLeft w:val="0"/>
      <w:marRight w:val="0"/>
      <w:marTop w:val="0"/>
      <w:marBottom w:val="0"/>
      <w:divBdr>
        <w:top w:val="none" w:sz="0" w:space="0" w:color="auto"/>
        <w:left w:val="none" w:sz="0" w:space="0" w:color="auto"/>
        <w:bottom w:val="none" w:sz="0" w:space="0" w:color="auto"/>
        <w:right w:val="none" w:sz="0" w:space="0" w:color="auto"/>
      </w:divBdr>
      <w:divsChild>
        <w:div w:id="998970493">
          <w:marLeft w:val="0"/>
          <w:marRight w:val="0"/>
          <w:marTop w:val="0"/>
          <w:marBottom w:val="0"/>
          <w:divBdr>
            <w:top w:val="none" w:sz="0" w:space="0" w:color="auto"/>
            <w:left w:val="none" w:sz="0" w:space="0" w:color="auto"/>
            <w:bottom w:val="none" w:sz="0" w:space="0" w:color="auto"/>
            <w:right w:val="none" w:sz="0" w:space="0" w:color="auto"/>
          </w:divBdr>
        </w:div>
        <w:div w:id="148635692">
          <w:marLeft w:val="0"/>
          <w:marRight w:val="0"/>
          <w:marTop w:val="0"/>
          <w:marBottom w:val="0"/>
          <w:divBdr>
            <w:top w:val="none" w:sz="0" w:space="0" w:color="auto"/>
            <w:left w:val="none" w:sz="0" w:space="0" w:color="auto"/>
            <w:bottom w:val="none" w:sz="0" w:space="0" w:color="auto"/>
            <w:right w:val="none" w:sz="0" w:space="0" w:color="auto"/>
          </w:divBdr>
        </w:div>
      </w:divsChild>
    </w:div>
    <w:div w:id="1093547624">
      <w:bodyDiv w:val="1"/>
      <w:marLeft w:val="0"/>
      <w:marRight w:val="0"/>
      <w:marTop w:val="0"/>
      <w:marBottom w:val="0"/>
      <w:divBdr>
        <w:top w:val="none" w:sz="0" w:space="0" w:color="auto"/>
        <w:left w:val="none" w:sz="0" w:space="0" w:color="auto"/>
        <w:bottom w:val="none" w:sz="0" w:space="0" w:color="auto"/>
        <w:right w:val="none" w:sz="0" w:space="0" w:color="auto"/>
      </w:divBdr>
    </w:div>
    <w:div w:id="137627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ibleserver.com/NLB/2.Korinther4,7" TargetMode="External"/><Relationship Id="rId18" Type="http://schemas.openxmlformats.org/officeDocument/2006/relationships/hyperlink" Target="https://www.bibleserver.com/NG&#220;/2.Korinther4,17"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bibleserver.com/HFA/2.Korinther4,6-7" TargetMode="External"/><Relationship Id="rId17" Type="http://schemas.openxmlformats.org/officeDocument/2006/relationships/hyperlink" Target="https://www.bibleserver.com/NG&#220;/2.Korinther4,16"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bibleserver.com/HFA/2.Korinther4,16"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bibleserver.com/NLB/2.Korinther4,7"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bibleserver.com/NLB/2.Korinther4,1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ibleserver.com/NLB/2.Korinther4,8-9"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musicalbuehne\Daten%20-%20Dokumente\privat\Angi\RPI\echtzeit\Vorlagen\echtzeit_Jugendliche_v3.dotx" TargetMode="External"/></Relationships>
</file>

<file path=word/theme/theme1.xml><?xml version="1.0" encoding="utf-8"?>
<a:theme xmlns:a="http://schemas.openxmlformats.org/drawingml/2006/main" name="Larissa">
  <a:themeElements>
    <a:clrScheme name="echtzeit">
      <a:dk1>
        <a:sysClr val="windowText" lastClr="000000"/>
      </a:dk1>
      <a:lt1>
        <a:sysClr val="window" lastClr="FFFFFF"/>
      </a:lt1>
      <a:dk2>
        <a:srgbClr val="3F4145"/>
      </a:dk2>
      <a:lt2>
        <a:srgbClr val="7B887E"/>
      </a:lt2>
      <a:accent1>
        <a:srgbClr val="B1C800"/>
      </a:accent1>
      <a:accent2>
        <a:srgbClr val="B1C800"/>
      </a:accent2>
      <a:accent3>
        <a:srgbClr val="B1C800"/>
      </a:accent3>
      <a:accent4>
        <a:srgbClr val="B1C800"/>
      </a:accent4>
      <a:accent5>
        <a:srgbClr val="B1C800"/>
      </a:accent5>
      <a:accent6>
        <a:srgbClr val="B1C800"/>
      </a:accent6>
      <a:hlink>
        <a:srgbClr val="8BA70A"/>
      </a:hlink>
      <a:folHlink>
        <a:srgbClr val="8BA70A"/>
      </a:folHlink>
    </a:clrScheme>
    <a:fontScheme name="echtzeit">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2B70A57-BD5A-4CF8-A992-FD8192B102BC}">
  <we:reference id="wa104381727" version="1.0.1.0" store="de-DE" storeType="OMEX"/>
  <we:alternateReferences>
    <we:reference id="WA104381727" version="1.0.1.0" store="" storeType="OMEX"/>
  </we:alternateReferences>
  <we:properties>
    <we:property name="documentId" value="&quot;5714a80482d8f986&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bb22342-60e9-447f-bb97-9ada601a31b0" xsi:nil="true"/>
    <lcf76f155ced4ddcb4097134ff3c332f xmlns="d1bfbab3-c1c0-4d69-aab5-0e93dddde68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74B9FE1DF6C5D4AA4AE4A89A931B182" ma:contentTypeVersion="18" ma:contentTypeDescription="Ein neues Dokument erstellen." ma:contentTypeScope="" ma:versionID="853053e191e0079e31c4ad033cf2c1b4">
  <xsd:schema xmlns:xsd="http://www.w3.org/2001/XMLSchema" xmlns:xs="http://www.w3.org/2001/XMLSchema" xmlns:p="http://schemas.microsoft.com/office/2006/metadata/properties" xmlns:ns2="d1bfbab3-c1c0-4d69-aab5-0e93dddde68d" xmlns:ns3="dbb22342-60e9-447f-bb97-9ada601a31b0" targetNamespace="http://schemas.microsoft.com/office/2006/metadata/properties" ma:root="true" ma:fieldsID="c9ac3fef611d74540bff524b099ff5fe" ns2:_="" ns3:_="">
    <xsd:import namespace="d1bfbab3-c1c0-4d69-aab5-0e93dddde68d"/>
    <xsd:import namespace="dbb22342-60e9-447f-bb97-9ada601a31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fbab3-c1c0-4d69-aab5-0e93dddde6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60ae9b69-6cec-4388-8076-89eea145e5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b22342-60e9-447f-bb97-9ada601a31b0"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49a263ac-1dd6-4bd3-ad40-e3df97fd37b6}" ma:internalName="TaxCatchAll" ma:showField="CatchAllData" ma:web="dbb22342-60e9-447f-bb97-9ada601a31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7E2DFD-A97A-4EE6-A6E0-D0AA0CA9BD6F}">
  <ds:schemaRefs>
    <ds:schemaRef ds:uri="http://schemas.openxmlformats.org/officeDocument/2006/bibliography"/>
  </ds:schemaRefs>
</ds:datastoreItem>
</file>

<file path=customXml/itemProps2.xml><?xml version="1.0" encoding="utf-8"?>
<ds:datastoreItem xmlns:ds="http://schemas.openxmlformats.org/officeDocument/2006/customXml" ds:itemID="{962DF1DF-E8FA-4E28-83D7-B6E07D788E78}">
  <ds:schemaRefs>
    <ds:schemaRef ds:uri="http://schemas.microsoft.com/office/2006/metadata/properties"/>
    <ds:schemaRef ds:uri="http://schemas.microsoft.com/office/infopath/2007/PartnerControls"/>
    <ds:schemaRef ds:uri="dbb22342-60e9-447f-bb97-9ada601a31b0"/>
    <ds:schemaRef ds:uri="d1bfbab3-c1c0-4d69-aab5-0e93dddde68d"/>
  </ds:schemaRefs>
</ds:datastoreItem>
</file>

<file path=customXml/itemProps3.xml><?xml version="1.0" encoding="utf-8"?>
<ds:datastoreItem xmlns:ds="http://schemas.openxmlformats.org/officeDocument/2006/customXml" ds:itemID="{B8483272-238B-4614-95E9-2403ADD80D44}">
  <ds:schemaRefs>
    <ds:schemaRef ds:uri="http://schemas.microsoft.com/sharepoint/v3/contenttype/forms"/>
  </ds:schemaRefs>
</ds:datastoreItem>
</file>

<file path=customXml/itemProps4.xml><?xml version="1.0" encoding="utf-8"?>
<ds:datastoreItem xmlns:ds="http://schemas.openxmlformats.org/officeDocument/2006/customXml" ds:itemID="{5CC50E2B-9D6B-45F5-BC7B-B4380F614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bfbab3-c1c0-4d69-aab5-0e93dddde68d"/>
    <ds:schemaRef ds:uri="dbb22342-60e9-447f-bb97-9ada601a3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echtzeit_Jugendliche_v3.dotx</Template>
  <TotalTime>0</TotalTime>
  <Pages>3</Pages>
  <Words>1032</Words>
  <Characters>6504</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echtzeit</vt:lpstr>
    </vt:vector>
  </TitlesOfParts>
  <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echtzeit</dc:title>
  <dc:creator>RPI</dc:creator>
  <cp:lastModifiedBy>Angelika Uhlmann</cp:lastModifiedBy>
  <cp:revision>2</cp:revision>
  <cp:lastPrinted>2014-07-11T16:31:00Z</cp:lastPrinted>
  <dcterms:created xsi:type="dcterms:W3CDTF">2026-07-06T06:59:00Z</dcterms:created>
  <dcterms:modified xsi:type="dcterms:W3CDTF">2026-07-06T06:59:00Z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0x010100B74B9FE1DF6C5D4AA4AE4A89A931B182</vt:lpwstr>
  </property>
  <property fmtid="{D5CDD505-2E9C-101B-9397-08002B2CF9AE}" pid="3" name="MediaServiceImageTags">
    <vt:lpwstr/>
  </property>
</Properties>
</file>